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9036F" w14:textId="77777777" w:rsidR="00CE6E97" w:rsidRDefault="00CE6E97"/>
    <w:p w14:paraId="2FE59FC1" w14:textId="77777777" w:rsidR="009C00B7" w:rsidRPr="009C00B7" w:rsidRDefault="009C00B7" w:rsidP="009C00B7"/>
    <w:p w14:paraId="172E6E35" w14:textId="77777777" w:rsidR="009C00B7" w:rsidRPr="009C00B7" w:rsidRDefault="009C00B7" w:rsidP="009C00B7"/>
    <w:p w14:paraId="6B46987B" w14:textId="77777777" w:rsidR="009C00B7" w:rsidRPr="009C00B7" w:rsidRDefault="009C00B7" w:rsidP="009C00B7"/>
    <w:p w14:paraId="0E548D7D" w14:textId="77777777" w:rsidR="009C00B7" w:rsidRPr="009C00B7" w:rsidRDefault="009C00B7" w:rsidP="009C00B7"/>
    <w:p w14:paraId="5CC4AFFA" w14:textId="77777777" w:rsidR="009C00B7" w:rsidRPr="009C00B7" w:rsidRDefault="009C00B7" w:rsidP="009C00B7"/>
    <w:p w14:paraId="009FF32C" w14:textId="77777777" w:rsidR="009C00B7" w:rsidRPr="009C00B7" w:rsidRDefault="009C00B7" w:rsidP="009C00B7"/>
    <w:p w14:paraId="1340A14D" w14:textId="77777777" w:rsidR="009C00B7" w:rsidRPr="009C00B7" w:rsidRDefault="009C00B7" w:rsidP="009C00B7"/>
    <w:p w14:paraId="3178B0EF" w14:textId="77777777" w:rsidR="009C00B7" w:rsidRPr="009C00B7" w:rsidRDefault="009C00B7" w:rsidP="009C00B7"/>
    <w:p w14:paraId="7E289B5F" w14:textId="77777777" w:rsidR="009C00B7" w:rsidRPr="009C00B7" w:rsidRDefault="009C00B7" w:rsidP="009C00B7"/>
    <w:p w14:paraId="76DD8C33" w14:textId="77777777" w:rsidR="009C00B7" w:rsidRPr="009C00B7" w:rsidRDefault="009C00B7" w:rsidP="009C00B7"/>
    <w:p w14:paraId="2C586C5A" w14:textId="77777777" w:rsidR="009C00B7" w:rsidRPr="009C00B7" w:rsidRDefault="009C00B7" w:rsidP="009C00B7"/>
    <w:p w14:paraId="57417ADB" w14:textId="77777777" w:rsidR="009C00B7" w:rsidRPr="009C00B7" w:rsidRDefault="009C00B7" w:rsidP="009C00B7"/>
    <w:p w14:paraId="06130C50" w14:textId="77777777" w:rsidR="009C00B7" w:rsidRPr="009C00B7" w:rsidRDefault="009C00B7" w:rsidP="009C00B7"/>
    <w:p w14:paraId="23CC09FE" w14:textId="77777777" w:rsidR="009C00B7" w:rsidRPr="009C00B7" w:rsidRDefault="009C00B7" w:rsidP="009C00B7"/>
    <w:p w14:paraId="65A82033" w14:textId="77777777" w:rsidR="009C00B7" w:rsidRPr="009C00B7" w:rsidRDefault="009C00B7" w:rsidP="009C00B7"/>
    <w:p w14:paraId="7DE836F0" w14:textId="77777777" w:rsidR="009C00B7" w:rsidRPr="009C00B7" w:rsidRDefault="009C00B7" w:rsidP="009C00B7"/>
    <w:p w14:paraId="5090A367" w14:textId="77777777" w:rsidR="009C00B7" w:rsidRPr="009C00B7" w:rsidRDefault="009C00B7" w:rsidP="009C00B7"/>
    <w:p w14:paraId="57D976D1" w14:textId="77777777" w:rsidR="009C00B7" w:rsidRPr="009C00B7" w:rsidRDefault="009C00B7" w:rsidP="009C00B7"/>
    <w:p w14:paraId="4CB005F1" w14:textId="77777777" w:rsidR="009C00B7" w:rsidRPr="009C00B7" w:rsidRDefault="009C00B7" w:rsidP="009C00B7"/>
    <w:p w14:paraId="17E0DC79" w14:textId="77777777" w:rsidR="009C00B7" w:rsidRPr="009C00B7" w:rsidRDefault="009C00B7" w:rsidP="009C00B7"/>
    <w:p w14:paraId="2876D358" w14:textId="77777777" w:rsidR="009C00B7" w:rsidRPr="009C00B7" w:rsidRDefault="009C00B7" w:rsidP="009C00B7"/>
    <w:p w14:paraId="71969216" w14:textId="77777777" w:rsidR="009C00B7" w:rsidRPr="009C00B7" w:rsidRDefault="009C00B7" w:rsidP="009C00B7"/>
    <w:p w14:paraId="386F3BE5" w14:textId="77777777" w:rsidR="009C00B7" w:rsidRPr="009C00B7" w:rsidRDefault="009C00B7" w:rsidP="009C00B7"/>
    <w:p w14:paraId="1E599B3B" w14:textId="77777777" w:rsidR="009C00B7" w:rsidRPr="009C00B7" w:rsidRDefault="009C00B7" w:rsidP="009C00B7"/>
    <w:p w14:paraId="6EA4F482" w14:textId="77777777" w:rsidR="009C00B7" w:rsidRPr="009C00B7" w:rsidRDefault="009C00B7" w:rsidP="009C00B7"/>
    <w:p w14:paraId="49450368" w14:textId="77777777" w:rsidR="009C00B7" w:rsidRPr="009C00B7" w:rsidRDefault="009C00B7" w:rsidP="009C00B7"/>
    <w:p w14:paraId="77A08113" w14:textId="77777777" w:rsidR="009C00B7" w:rsidRPr="009C00B7" w:rsidRDefault="009C00B7" w:rsidP="009C00B7"/>
    <w:p w14:paraId="63849D00" w14:textId="77777777" w:rsidR="009C00B7" w:rsidRPr="009C00B7" w:rsidRDefault="009C00B7" w:rsidP="009C00B7"/>
    <w:p w14:paraId="718806CD" w14:textId="77777777" w:rsidR="009C00B7" w:rsidRPr="009C00B7" w:rsidRDefault="009C00B7" w:rsidP="009C00B7"/>
    <w:p w14:paraId="0A79E5B4" w14:textId="77777777" w:rsidR="009C00B7" w:rsidRPr="009C00B7" w:rsidRDefault="009C00B7" w:rsidP="009C00B7"/>
    <w:p w14:paraId="016DEE34" w14:textId="77777777" w:rsidR="009C00B7" w:rsidRPr="009C00B7" w:rsidRDefault="009C00B7" w:rsidP="009C00B7"/>
    <w:p w14:paraId="71580320" w14:textId="77777777" w:rsidR="009C00B7" w:rsidRPr="009C00B7" w:rsidRDefault="009C00B7" w:rsidP="009C00B7"/>
    <w:p w14:paraId="587CD258" w14:textId="77777777" w:rsidR="009C00B7" w:rsidRPr="009C00B7" w:rsidRDefault="009C00B7" w:rsidP="009C00B7"/>
    <w:p w14:paraId="479E589A" w14:textId="77777777" w:rsidR="009C00B7" w:rsidRPr="009C00B7" w:rsidRDefault="009C00B7" w:rsidP="009C00B7"/>
    <w:p w14:paraId="20B9F599" w14:textId="77777777" w:rsidR="009C00B7" w:rsidRPr="009C00B7" w:rsidRDefault="009C00B7" w:rsidP="009C00B7"/>
    <w:p w14:paraId="190FA668" w14:textId="77777777" w:rsidR="009C00B7" w:rsidRPr="009C00B7" w:rsidRDefault="009C00B7" w:rsidP="009C00B7"/>
    <w:p w14:paraId="086FA3A0" w14:textId="77777777" w:rsidR="009C00B7" w:rsidRPr="009C00B7" w:rsidRDefault="009C00B7" w:rsidP="009C00B7"/>
    <w:p w14:paraId="3DE4DB4F" w14:textId="77777777" w:rsidR="009C00B7" w:rsidRPr="009C00B7" w:rsidRDefault="009C00B7" w:rsidP="009C00B7"/>
    <w:p w14:paraId="0FBE49A8" w14:textId="77777777" w:rsidR="009C00B7" w:rsidRPr="009C00B7" w:rsidRDefault="009C00B7" w:rsidP="009C00B7"/>
    <w:p w14:paraId="121C7159" w14:textId="77777777" w:rsidR="009C00B7" w:rsidRPr="009C00B7" w:rsidRDefault="009C00B7" w:rsidP="009C00B7"/>
    <w:p w14:paraId="68352976" w14:textId="77777777" w:rsidR="009C00B7" w:rsidRPr="009C00B7" w:rsidRDefault="009C00B7" w:rsidP="009C00B7"/>
    <w:p w14:paraId="5A8494AB" w14:textId="77777777" w:rsidR="009C00B7" w:rsidRPr="009C00B7" w:rsidRDefault="009C00B7" w:rsidP="009C00B7"/>
    <w:p w14:paraId="2B48472E" w14:textId="77777777" w:rsidR="009C00B7" w:rsidRPr="009C00B7" w:rsidRDefault="009C00B7" w:rsidP="009C00B7"/>
    <w:p w14:paraId="0EDF6823" w14:textId="77777777" w:rsidR="009C00B7" w:rsidRPr="009C00B7" w:rsidRDefault="009C00B7" w:rsidP="009C00B7"/>
    <w:p w14:paraId="2BAAB193" w14:textId="77777777" w:rsidR="009C00B7" w:rsidRPr="009C00B7" w:rsidRDefault="009C00B7" w:rsidP="009C00B7"/>
    <w:p w14:paraId="4E6B2A58" w14:textId="77777777" w:rsidR="009C00B7" w:rsidRPr="009C00B7" w:rsidRDefault="009C00B7" w:rsidP="009C00B7"/>
    <w:p w14:paraId="004458ED" w14:textId="77777777" w:rsidR="009C00B7" w:rsidRPr="009C00B7" w:rsidRDefault="009C00B7" w:rsidP="009C00B7"/>
    <w:p w14:paraId="59141F3D" w14:textId="77777777" w:rsidR="009C00B7" w:rsidRPr="009C00B7" w:rsidRDefault="009C00B7" w:rsidP="009C00B7"/>
    <w:p w14:paraId="73FF4844" w14:textId="77777777" w:rsidR="009C00B7" w:rsidRPr="009C00B7" w:rsidRDefault="009C00B7" w:rsidP="009C00B7"/>
    <w:p w14:paraId="23845084" w14:textId="77777777" w:rsidR="009C00B7" w:rsidRPr="009C00B7" w:rsidRDefault="009C00B7" w:rsidP="009C00B7"/>
    <w:sectPr w:rsidR="009C00B7" w:rsidRPr="009C00B7" w:rsidSect="005105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1FD85E" w14:textId="77777777" w:rsidR="00BC1734" w:rsidRDefault="00BC1734" w:rsidP="00510569">
      <w:r>
        <w:separator/>
      </w:r>
    </w:p>
  </w:endnote>
  <w:endnote w:type="continuationSeparator" w:id="0">
    <w:p w14:paraId="5191A831" w14:textId="77777777" w:rsidR="00BC1734" w:rsidRDefault="00BC1734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AF919" w14:textId="77777777" w:rsidR="00FC295F" w:rsidRDefault="00FC295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F0C83" w14:textId="76AA972E" w:rsidR="00C50430" w:rsidRDefault="005A4ADE" w:rsidP="00C50430">
    <w:pPr>
      <w:pStyle w:val="Piedepgina"/>
      <w:tabs>
        <w:tab w:val="clear" w:pos="4419"/>
        <w:tab w:val="clear" w:pos="8838"/>
        <w:tab w:val="left" w:pos="11482"/>
      </w:tabs>
    </w:pPr>
    <w:r>
      <w:t xml:space="preserve">         </w:t>
    </w:r>
    <w:r w:rsidR="00C50430">
      <w:t xml:space="preserve">   </w:t>
    </w:r>
    <w:r w:rsidR="00C50430">
      <w:rPr>
        <w:noProof/>
      </w:rPr>
      <w:drawing>
        <wp:inline distT="0" distB="0" distL="0" distR="0" wp14:anchorId="2F1CB964" wp14:editId="0027474F">
          <wp:extent cx="3496236" cy="431891"/>
          <wp:effectExtent l="0" t="0" r="0" b="0"/>
          <wp:docPr id="13123573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235734" name="Imagen 13123573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61366" cy="5017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50430">
      <w:t xml:space="preserve">  </w:t>
    </w:r>
    <w:r w:rsidR="00C50430">
      <w:rPr>
        <w:noProof/>
      </w:rPr>
      <w:drawing>
        <wp:inline distT="0" distB="0" distL="0" distR="0" wp14:anchorId="4C25242D" wp14:editId="0E156682">
          <wp:extent cx="1102496" cy="428027"/>
          <wp:effectExtent l="0" t="0" r="2540" b="0"/>
          <wp:docPr id="7" name="Imagen 7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 descr="Imagen que contiene For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902" cy="4926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50430">
      <w:t xml:space="preserve">    </w:t>
    </w:r>
    <w:r w:rsidR="00C50430">
      <w:rPr>
        <w:noProof/>
      </w:rPr>
      <w:drawing>
        <wp:inline distT="0" distB="0" distL="0" distR="0" wp14:anchorId="3088C846" wp14:editId="6C7B532F">
          <wp:extent cx="1192308" cy="383732"/>
          <wp:effectExtent l="0" t="0" r="1905" b="0"/>
          <wp:docPr id="2041346561" name="Imagen 2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614706" name="Imagen 2" descr="Imagen que contiene Logotipo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5913" cy="410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AB2EE83" w14:textId="71DFBB2E" w:rsidR="00510569" w:rsidRDefault="00510569" w:rsidP="009C00B7">
    <w:pPr>
      <w:pStyle w:val="Piedepgina"/>
      <w:tabs>
        <w:tab w:val="clear" w:pos="4419"/>
        <w:tab w:val="clear" w:pos="8838"/>
        <w:tab w:val="left" w:pos="9072"/>
      </w:tabs>
    </w:pPr>
    <w:r>
      <w:t xml:space="preserve">       </w:t>
    </w:r>
    <w:r w:rsidR="009C00B7">
      <w:t xml:space="preserve">    </w:t>
    </w:r>
    <w:r w:rsidR="00FC295F">
      <w:t xml:space="preserve">     </w:t>
    </w:r>
    <w:r w:rsidR="005A4ADE">
      <w:t xml:space="preserve">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55E90" w14:textId="77777777" w:rsidR="00FC295F" w:rsidRDefault="00FC295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A2D55" w14:textId="77777777" w:rsidR="00BC1734" w:rsidRDefault="00BC1734" w:rsidP="00510569">
      <w:r>
        <w:separator/>
      </w:r>
    </w:p>
  </w:footnote>
  <w:footnote w:type="continuationSeparator" w:id="0">
    <w:p w14:paraId="43A458AE" w14:textId="77777777" w:rsidR="00BC1734" w:rsidRDefault="00BC1734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13595" w14:textId="77777777" w:rsidR="00FC295F" w:rsidRDefault="00FC295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365DE" w14:textId="77777777" w:rsidR="00FC295F" w:rsidRDefault="00FC295F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DDC11" w14:textId="77777777" w:rsidR="00FC295F" w:rsidRDefault="00FC295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10206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95F"/>
    <w:rsid w:val="00030A8A"/>
    <w:rsid w:val="00072990"/>
    <w:rsid w:val="001D1830"/>
    <w:rsid w:val="00203ECC"/>
    <w:rsid w:val="00510569"/>
    <w:rsid w:val="005A4ADE"/>
    <w:rsid w:val="00700FD7"/>
    <w:rsid w:val="00947F94"/>
    <w:rsid w:val="009C00B7"/>
    <w:rsid w:val="009C769A"/>
    <w:rsid w:val="00A526FA"/>
    <w:rsid w:val="00B2707C"/>
    <w:rsid w:val="00BC1734"/>
    <w:rsid w:val="00C50430"/>
    <w:rsid w:val="00CE6E97"/>
    <w:rsid w:val="00F97809"/>
    <w:rsid w:val="00FC2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6805A38"/>
  <w15:chartTrackingRefBased/>
  <w15:docId w15:val="{A6C8B4F0-81B4-8746-B9ED-CA05E04CE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4_1entitat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cartellA4_1entitat.dotx</Template>
  <TotalTime>4</TotalTime>
  <Pages>2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4</cp:revision>
  <dcterms:created xsi:type="dcterms:W3CDTF">2024-03-09T12:43:00Z</dcterms:created>
  <dcterms:modified xsi:type="dcterms:W3CDTF">2024-04-01T18:26:00Z</dcterms:modified>
</cp:coreProperties>
</file>