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18625" w14:textId="77777777" w:rsidR="00B77193" w:rsidRDefault="00B77193"/>
    <w:p w14:paraId="05F3E4D4" w14:textId="77777777" w:rsidR="00B77193" w:rsidRDefault="00B77193"/>
    <w:p w14:paraId="789E5302" w14:textId="77777777" w:rsidR="00B77193" w:rsidRDefault="00B77193"/>
    <w:p w14:paraId="6CE36431" w14:textId="77777777" w:rsidR="00B77193" w:rsidRDefault="00B77193"/>
    <w:p w14:paraId="6A879E5D" w14:textId="77777777" w:rsidR="00B77193" w:rsidRDefault="00B77193"/>
    <w:p w14:paraId="6FD34BA5" w14:textId="77777777" w:rsidR="00B77193" w:rsidRDefault="00B77193"/>
    <w:p w14:paraId="1809EE6F" w14:textId="77777777" w:rsidR="00B77193" w:rsidRDefault="00B77193"/>
    <w:p w14:paraId="500CC49B" w14:textId="77777777" w:rsidR="00B77193" w:rsidRDefault="00B77193"/>
    <w:p w14:paraId="14DF5590" w14:textId="77777777" w:rsidR="00B77193" w:rsidRDefault="00B77193"/>
    <w:p w14:paraId="56E23453" w14:textId="77777777" w:rsidR="00B77193" w:rsidRDefault="00B77193"/>
    <w:p w14:paraId="3EFE4B24" w14:textId="77777777" w:rsidR="00B77193" w:rsidRDefault="00000000">
      <w:pPr>
        <w:jc w:val="center"/>
        <w:rPr>
          <w:rFonts w:cs="Noto Sans"/>
          <w:b/>
          <w:sz w:val="36"/>
          <w:lang w:eastAsia="es-ES"/>
        </w:rPr>
      </w:pPr>
      <w:r>
        <w:rPr>
          <w:rFonts w:cs="Noto Sans"/>
          <w:b/>
          <w:sz w:val="36"/>
          <w:lang w:eastAsia="es-ES"/>
        </w:rPr>
        <w:t>TÍTULO</w:t>
      </w:r>
    </w:p>
    <w:p w14:paraId="3C9568A3" w14:textId="77777777" w:rsidR="00B77193" w:rsidRDefault="00000000">
      <w:pPr>
        <w:jc w:val="center"/>
        <w:rPr>
          <w:rFonts w:cs="Noto Sans"/>
          <w:sz w:val="36"/>
          <w:lang w:eastAsia="es-ES"/>
        </w:rPr>
      </w:pPr>
      <w:r>
        <w:rPr>
          <w:rFonts w:cs="Noto Sans"/>
          <w:sz w:val="36"/>
          <w:lang w:eastAsia="es-ES"/>
        </w:rPr>
        <w:t>SUBTÍTULO (SI ES NECESARIO)</w:t>
      </w:r>
    </w:p>
    <w:p w14:paraId="4ADC16C5" w14:textId="77777777" w:rsidR="00B77193" w:rsidRDefault="00B77193">
      <w:pPr>
        <w:jc w:val="center"/>
      </w:pPr>
    </w:p>
    <w:p w14:paraId="7862706F" w14:textId="77777777" w:rsidR="00B77193" w:rsidRDefault="00B77193">
      <w:pPr>
        <w:jc w:val="center"/>
      </w:pPr>
    </w:p>
    <w:p w14:paraId="73804F9A" w14:textId="77777777" w:rsidR="00B77193" w:rsidRDefault="00B77193"/>
    <w:p w14:paraId="1C7ABBC3" w14:textId="77777777" w:rsidR="00B77193" w:rsidRDefault="00B77193"/>
    <w:p w14:paraId="2B81E236" w14:textId="77777777" w:rsidR="00B77193" w:rsidRDefault="00B77193"/>
    <w:p w14:paraId="30CFF833" w14:textId="77777777" w:rsidR="00B77193" w:rsidRDefault="00B77193"/>
    <w:p w14:paraId="35719A6A" w14:textId="77777777" w:rsidR="00B77193" w:rsidRDefault="00B77193"/>
    <w:p w14:paraId="623D9ED6" w14:textId="77777777" w:rsidR="00B77193" w:rsidRDefault="00B77193"/>
    <w:p w14:paraId="710358C6" w14:textId="77777777" w:rsidR="00B77193" w:rsidRDefault="00B77193"/>
    <w:p w14:paraId="28718663" w14:textId="77777777" w:rsidR="00B77193" w:rsidRDefault="00B77193"/>
    <w:p w14:paraId="263D515E" w14:textId="77777777" w:rsidR="00B77193" w:rsidRDefault="00B77193"/>
    <w:p w14:paraId="19674EFB" w14:textId="77777777" w:rsidR="00B77193" w:rsidRDefault="00B77193"/>
    <w:p w14:paraId="2B4D9FC4" w14:textId="77777777" w:rsidR="00B77193" w:rsidRDefault="00B77193"/>
    <w:p w14:paraId="5BF6FEF7" w14:textId="77777777" w:rsidR="00B77193" w:rsidRDefault="00B77193"/>
    <w:p w14:paraId="2DA01EA0" w14:textId="77777777" w:rsidR="00B77193" w:rsidRDefault="00B77193"/>
    <w:p w14:paraId="72C3B23E" w14:textId="77777777" w:rsidR="00B77193" w:rsidRDefault="00B77193"/>
    <w:p w14:paraId="5899F7B9" w14:textId="77777777" w:rsidR="00B77193" w:rsidRDefault="00B77193"/>
    <w:p w14:paraId="25C15025" w14:textId="77777777" w:rsidR="00B77193" w:rsidRDefault="00B77193"/>
    <w:p w14:paraId="042C706A" w14:textId="77777777" w:rsidR="00B77193" w:rsidRDefault="00B77193"/>
    <w:p w14:paraId="37E1453C" w14:textId="77777777" w:rsidR="00B77193" w:rsidRDefault="00B77193"/>
    <w:sectPr w:rsidR="00B7719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AC7D0D" w14:textId="77777777" w:rsidR="00503C84" w:rsidRDefault="00503C84">
      <w:r>
        <w:separator/>
      </w:r>
    </w:p>
  </w:endnote>
  <w:endnote w:type="continuationSeparator" w:id="0">
    <w:p w14:paraId="76BE86CC" w14:textId="77777777" w:rsidR="00503C84" w:rsidRDefault="00503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395DF" w14:textId="77777777" w:rsidR="00DC1CF5" w:rsidRDefault="00DC1CF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0343F" w14:textId="05BFC80B" w:rsidR="006459E4" w:rsidRDefault="00000000">
    <w:pPr>
      <w:pStyle w:val="Piedepgina"/>
      <w:tabs>
        <w:tab w:val="clear" w:pos="4419"/>
        <w:tab w:val="clear" w:pos="8838"/>
        <w:tab w:val="left" w:pos="8505"/>
      </w:tabs>
      <w:rPr>
        <w:b/>
        <w:bCs/>
      </w:rPr>
    </w:pPr>
    <w:r>
      <w:rPr>
        <w:b/>
        <w:bCs/>
      </w:rPr>
      <w:t xml:space="preserve"> </w:t>
    </w:r>
    <w:r w:rsidR="00BE24C7">
      <w:rPr>
        <w:noProof/>
      </w:rPr>
      <w:drawing>
        <wp:inline distT="0" distB="0" distL="0" distR="0" wp14:anchorId="296A0E5C" wp14:editId="64B5BA62">
          <wp:extent cx="3965057" cy="489834"/>
          <wp:effectExtent l="0" t="0" r="0" b="5466"/>
          <wp:docPr id="257763046" name="Imagen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965057" cy="489834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F4664" w14:textId="77777777" w:rsidR="00DC1CF5" w:rsidRDefault="00DC1CF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A740D" w14:textId="77777777" w:rsidR="00503C84" w:rsidRDefault="00503C84">
      <w:r>
        <w:rPr>
          <w:color w:val="000000"/>
        </w:rPr>
        <w:separator/>
      </w:r>
    </w:p>
  </w:footnote>
  <w:footnote w:type="continuationSeparator" w:id="0">
    <w:p w14:paraId="2AA8B83E" w14:textId="77777777" w:rsidR="00503C84" w:rsidRDefault="00503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0A9A" w14:textId="77777777" w:rsidR="00DC1CF5" w:rsidRDefault="00DC1CF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923F7" w14:textId="46588688" w:rsidR="006459E4" w:rsidRDefault="00BE24C7">
    <w:pPr>
      <w:pStyle w:val="Piedepgina"/>
      <w:tabs>
        <w:tab w:val="clear" w:pos="4419"/>
        <w:tab w:val="clear" w:pos="8838"/>
        <w:tab w:val="left" w:pos="8505"/>
      </w:tabs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79A7B06B" wp14:editId="7BB9F523">
          <wp:simplePos x="0" y="0"/>
          <wp:positionH relativeFrom="margin">
            <wp:posOffset>26894</wp:posOffset>
          </wp:positionH>
          <wp:positionV relativeFrom="paragraph">
            <wp:posOffset>-136562</wp:posOffset>
          </wp:positionV>
          <wp:extent cx="1446964" cy="563535"/>
          <wp:effectExtent l="0" t="0" r="0" b="0"/>
          <wp:wrapNone/>
          <wp:docPr id="1268930457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8930457" name="Imatge 1" descr="Imagen que contiene Forma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000000">
      <w:t xml:space="preserve">         </w:t>
    </w:r>
    <w:r w:rsidR="00DC1CF5">
      <w:t xml:space="preserve">  </w:t>
    </w:r>
    <w:r>
      <w:t xml:space="preserve">                                      </w:t>
    </w:r>
    <w:r w:rsidR="00DC1CF5">
      <w:t xml:space="preserve"> </w:t>
    </w:r>
    <w:r w:rsidR="00000000">
      <w:rPr>
        <w:noProof/>
      </w:rPr>
      <w:drawing>
        <wp:inline distT="0" distB="0" distL="0" distR="0" wp14:anchorId="416580AB" wp14:editId="6E060858">
          <wp:extent cx="1144737" cy="368420"/>
          <wp:effectExtent l="0" t="0" r="0" b="0"/>
          <wp:docPr id="929917155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44737" cy="36842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 w:rsidR="00DC1CF5">
      <w:t xml:space="preserve">    </w:t>
    </w:r>
    <w:r w:rsidR="00DC1CF5">
      <w:rPr>
        <w:noProof/>
      </w:rPr>
      <w:drawing>
        <wp:inline distT="0" distB="0" distL="0" distR="0" wp14:anchorId="6D637445" wp14:editId="1B706132">
          <wp:extent cx="1144737" cy="368420"/>
          <wp:effectExtent l="0" t="0" r="0" b="0"/>
          <wp:docPr id="1059790961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44737" cy="36842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4715B922" w14:textId="77777777" w:rsidR="006459E4" w:rsidRDefault="006459E4">
    <w:pPr>
      <w:pStyle w:val="Encabezado"/>
    </w:pPr>
  </w:p>
  <w:p w14:paraId="276C37AD" w14:textId="77777777" w:rsidR="006459E4" w:rsidRDefault="006459E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C83DB" w14:textId="77777777" w:rsidR="00DC1CF5" w:rsidRDefault="00DC1CF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attachedTemplate r:id="rId1"/>
  <w:defaultTabStop w:val="102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193"/>
    <w:rsid w:val="00503C84"/>
    <w:rsid w:val="006459E4"/>
    <w:rsid w:val="00B06D36"/>
    <w:rsid w:val="00B77193"/>
    <w:rsid w:val="00BE24C7"/>
    <w:rsid w:val="00DC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D2ABF20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EncabezadoCar">
    <w:name w:val="Encabezado Car"/>
    <w:basedOn w:val="Fuentedeprrafopredeter"/>
    <w:rPr>
      <w:rFonts w:eastAsia="Times New Roman"/>
    </w:rPr>
  </w:style>
  <w:style w:type="paragraph" w:styleId="Piedepgina">
    <w:name w:val="footer"/>
    <w:basedOn w:val="Normal"/>
    <w:pPr>
      <w:tabs>
        <w:tab w:val="center" w:pos="4419"/>
        <w:tab w:val="right" w:pos="8838"/>
      </w:tabs>
    </w:pPr>
    <w:rPr>
      <w:rFonts w:ascii="Calibri" w:eastAsia="Times New Roman" w:hAnsi="Calibri"/>
      <w:sz w:val="24"/>
      <w:szCs w:val="24"/>
      <w:lang w:val="es-ES"/>
    </w:rPr>
  </w:style>
  <w:style w:type="character" w:customStyle="1" w:styleId="PiedepginaCar">
    <w:name w:val="Pie de página Car"/>
    <w:basedOn w:val="Fuentedeprrafopredeter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ort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Port_goib.dotx</Template>
  <TotalTime>2</TotalTime>
  <Pages>1</Pages>
  <Words>10</Words>
  <Characters>55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Manuel Bauza</cp:lastModifiedBy>
  <cp:revision>3</cp:revision>
  <dcterms:created xsi:type="dcterms:W3CDTF">2024-04-01T19:19:00Z</dcterms:created>
  <dcterms:modified xsi:type="dcterms:W3CDTF">2024-04-17T10:46:00Z</dcterms:modified>
</cp:coreProperties>
</file>