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92126" w14:textId="77777777" w:rsidR="00F5327A" w:rsidRDefault="00F5327A"/>
    <w:p w14:paraId="3FF97E3B" w14:textId="77777777" w:rsidR="00F5327A" w:rsidRDefault="00F5327A"/>
    <w:p w14:paraId="616C6596" w14:textId="77777777" w:rsidR="00F5327A" w:rsidRDefault="00F5327A"/>
    <w:p w14:paraId="168228A0" w14:textId="77777777" w:rsidR="00F5327A" w:rsidRDefault="00F5327A"/>
    <w:p w14:paraId="1A5D42A4" w14:textId="77777777" w:rsidR="00F5327A" w:rsidRDefault="00F5327A"/>
    <w:p w14:paraId="06D2501E" w14:textId="77777777" w:rsidR="00F5327A" w:rsidRDefault="00F5327A"/>
    <w:p w14:paraId="4D584DC3" w14:textId="77777777" w:rsidR="00F5327A" w:rsidRDefault="00F5327A"/>
    <w:p w14:paraId="4FAC1AE4" w14:textId="77777777" w:rsidR="00F5327A" w:rsidRDefault="00F5327A"/>
    <w:p w14:paraId="189069A2" w14:textId="77777777" w:rsidR="00F5327A" w:rsidRDefault="00F5327A"/>
    <w:p w14:paraId="7731264B" w14:textId="77777777" w:rsidR="00F5327A" w:rsidRDefault="00F5327A"/>
    <w:p w14:paraId="3396FF29" w14:textId="77777777" w:rsidR="00F5327A" w:rsidRDefault="00000000">
      <w:pPr>
        <w:jc w:val="center"/>
        <w:rPr>
          <w:rFonts w:cs="Noto Sans"/>
          <w:b/>
          <w:sz w:val="36"/>
          <w:lang w:eastAsia="es-ES"/>
        </w:rPr>
      </w:pPr>
      <w:r>
        <w:rPr>
          <w:rFonts w:cs="Noto Sans"/>
          <w:b/>
          <w:sz w:val="36"/>
          <w:lang w:eastAsia="es-ES"/>
        </w:rPr>
        <w:t>TÍTULO</w:t>
      </w:r>
    </w:p>
    <w:p w14:paraId="42C7A1BC" w14:textId="77777777" w:rsidR="00F5327A" w:rsidRDefault="00000000">
      <w:pPr>
        <w:jc w:val="center"/>
        <w:rPr>
          <w:rFonts w:cs="Noto Sans"/>
          <w:sz w:val="36"/>
          <w:lang w:eastAsia="es-ES"/>
        </w:rPr>
      </w:pPr>
      <w:r>
        <w:rPr>
          <w:rFonts w:cs="Noto Sans"/>
          <w:sz w:val="36"/>
          <w:lang w:eastAsia="es-ES"/>
        </w:rPr>
        <w:t>SUBTÍTULO (SI ES NECESARIO)</w:t>
      </w:r>
    </w:p>
    <w:p w14:paraId="7F947AF7" w14:textId="77777777" w:rsidR="00F5327A" w:rsidRDefault="00F5327A">
      <w:pPr>
        <w:jc w:val="center"/>
      </w:pPr>
    </w:p>
    <w:p w14:paraId="7E3E557B" w14:textId="77777777" w:rsidR="00F5327A" w:rsidRDefault="00F5327A">
      <w:pPr>
        <w:jc w:val="center"/>
      </w:pPr>
    </w:p>
    <w:p w14:paraId="38624459" w14:textId="77777777" w:rsidR="00F5327A" w:rsidRDefault="00F5327A"/>
    <w:p w14:paraId="2CE4DD21" w14:textId="77777777" w:rsidR="00F5327A" w:rsidRDefault="00F5327A"/>
    <w:p w14:paraId="630409D0" w14:textId="77777777" w:rsidR="00F5327A" w:rsidRDefault="00F5327A"/>
    <w:p w14:paraId="2CF94DB3" w14:textId="77777777" w:rsidR="00F5327A" w:rsidRDefault="00F5327A"/>
    <w:p w14:paraId="73269D66" w14:textId="77777777" w:rsidR="00F5327A" w:rsidRDefault="00F5327A"/>
    <w:p w14:paraId="2B7135F0" w14:textId="77777777" w:rsidR="00F5327A" w:rsidRDefault="00F5327A"/>
    <w:p w14:paraId="312EF09C" w14:textId="77777777" w:rsidR="00F5327A" w:rsidRDefault="00F5327A"/>
    <w:p w14:paraId="70D161E4" w14:textId="77777777" w:rsidR="00F5327A" w:rsidRDefault="00F5327A"/>
    <w:p w14:paraId="2BA56423" w14:textId="77777777" w:rsidR="00F5327A" w:rsidRDefault="00F5327A"/>
    <w:p w14:paraId="02FF5362" w14:textId="77777777" w:rsidR="00F5327A" w:rsidRDefault="00F5327A"/>
    <w:p w14:paraId="182E80B7" w14:textId="77777777" w:rsidR="00F5327A" w:rsidRDefault="00F5327A"/>
    <w:p w14:paraId="4B0CA31B" w14:textId="77777777" w:rsidR="00F5327A" w:rsidRDefault="00F5327A"/>
    <w:p w14:paraId="3EDA1D3F" w14:textId="77777777" w:rsidR="00F5327A" w:rsidRDefault="00F5327A"/>
    <w:p w14:paraId="50A0DCF1" w14:textId="77777777" w:rsidR="00F5327A" w:rsidRDefault="00F5327A"/>
    <w:p w14:paraId="4648E856" w14:textId="77777777" w:rsidR="00F5327A" w:rsidRDefault="00F5327A"/>
    <w:p w14:paraId="7605FC76" w14:textId="77777777" w:rsidR="00F5327A" w:rsidRDefault="00F5327A"/>
    <w:p w14:paraId="5EB3372C" w14:textId="77777777" w:rsidR="00F5327A" w:rsidRDefault="00F5327A"/>
    <w:p w14:paraId="1C587A03" w14:textId="77777777" w:rsidR="00F5327A" w:rsidRDefault="00F5327A"/>
    <w:sectPr w:rsidR="00F5327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567" w:right="567" w:bottom="567" w:left="567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AE05F" w14:textId="77777777" w:rsidR="003E5731" w:rsidRDefault="003E5731">
      <w:r>
        <w:separator/>
      </w:r>
    </w:p>
  </w:endnote>
  <w:endnote w:type="continuationSeparator" w:id="0">
    <w:p w14:paraId="719138D6" w14:textId="77777777" w:rsidR="003E5731" w:rsidRDefault="003E57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2F377" w14:textId="77777777" w:rsidR="006D2E5D" w:rsidRDefault="006D2E5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17795" w14:textId="25B0FEC2" w:rsidR="00DE4433" w:rsidRDefault="006D2E5D">
    <w:pPr>
      <w:pStyle w:val="Piedepgina"/>
      <w:tabs>
        <w:tab w:val="clear" w:pos="4419"/>
        <w:tab w:val="clear" w:pos="8838"/>
        <w:tab w:val="left" w:pos="8505"/>
      </w:tabs>
      <w:rPr>
        <w:b/>
        <w:bCs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299E2D7D" wp14:editId="48B565DD">
          <wp:simplePos x="0" y="0"/>
          <wp:positionH relativeFrom="column">
            <wp:posOffset>-37</wp:posOffset>
          </wp:positionH>
          <wp:positionV relativeFrom="paragraph">
            <wp:posOffset>-180564</wp:posOffset>
          </wp:positionV>
          <wp:extent cx="3964940" cy="489585"/>
          <wp:effectExtent l="0" t="0" r="0" b="5715"/>
          <wp:wrapNone/>
          <wp:docPr id="1687650465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7650465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4940" cy="48958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b/>
        <w:bCs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330A9" w14:textId="77777777" w:rsidR="006D2E5D" w:rsidRDefault="006D2E5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77B34" w14:textId="77777777" w:rsidR="003E5731" w:rsidRDefault="003E5731">
      <w:r>
        <w:rPr>
          <w:color w:val="000000"/>
        </w:rPr>
        <w:separator/>
      </w:r>
    </w:p>
  </w:footnote>
  <w:footnote w:type="continuationSeparator" w:id="0">
    <w:p w14:paraId="2E4BA25B" w14:textId="77777777" w:rsidR="003E5731" w:rsidRDefault="003E57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C3BB0" w14:textId="77777777" w:rsidR="006D2E5D" w:rsidRDefault="006D2E5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70AD4" w14:textId="259A2603" w:rsidR="00DE4433" w:rsidRDefault="00563E22">
    <w:pPr>
      <w:pStyle w:val="Piedepgina"/>
      <w:tabs>
        <w:tab w:val="clear" w:pos="4419"/>
        <w:tab w:val="clear" w:pos="8838"/>
        <w:tab w:val="left" w:pos="8505"/>
      </w:tabs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10184EFD" wp14:editId="42896DCF">
          <wp:simplePos x="0" y="0"/>
          <wp:positionH relativeFrom="margin">
            <wp:posOffset>0</wp:posOffset>
          </wp:positionH>
          <wp:positionV relativeFrom="paragraph">
            <wp:posOffset>-76536</wp:posOffset>
          </wp:positionV>
          <wp:extent cx="1446964" cy="563535"/>
          <wp:effectExtent l="0" t="0" r="0" b="0"/>
          <wp:wrapNone/>
          <wp:docPr id="1268930457" name="Imatge 1" descr="Imagen que contiene Form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8930457" name="Imatge 1" descr="Imagen que contiene Forma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6964" cy="5635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  <w:p w14:paraId="16E76439" w14:textId="04D4C9D9" w:rsidR="00DE4433" w:rsidRDefault="00DE443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8D3BA" w14:textId="77777777" w:rsidR="006D2E5D" w:rsidRDefault="006D2E5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attachedTemplate r:id="rId1"/>
  <w:defaultTabStop w:val="10206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327A"/>
    <w:rsid w:val="00124BA5"/>
    <w:rsid w:val="003E5731"/>
    <w:rsid w:val="00563E22"/>
    <w:rsid w:val="006D2E5D"/>
    <w:rsid w:val="00DE4433"/>
    <w:rsid w:val="00E71D8F"/>
    <w:rsid w:val="00F53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BCFB98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  <w:rPr>
      <w:rFonts w:ascii="Calibri" w:eastAsia="Times New Roman" w:hAnsi="Calibri"/>
      <w:sz w:val="24"/>
      <w:szCs w:val="24"/>
      <w:lang w:val="es-ES"/>
    </w:rPr>
  </w:style>
  <w:style w:type="character" w:customStyle="1" w:styleId="EncabezadoCar">
    <w:name w:val="Encabezado Car"/>
    <w:basedOn w:val="Fuentedeprrafopredeter"/>
    <w:rPr>
      <w:rFonts w:eastAsia="Times New Roman"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</w:pPr>
    <w:rPr>
      <w:rFonts w:ascii="Calibri" w:eastAsia="Times New Roman" w:hAnsi="Calibri"/>
      <w:sz w:val="24"/>
      <w:szCs w:val="24"/>
      <w:lang w:val="es-ES"/>
    </w:rPr>
  </w:style>
  <w:style w:type="character" w:customStyle="1" w:styleId="PiedepginaCar">
    <w:name w:val="Pie de página Car"/>
    <w:basedOn w:val="Fuentedeprrafopredeter"/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ort_goib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Port_goib.dotx</Template>
  <TotalTime>1</TotalTime>
  <Pages>1</Pages>
  <Words>10</Words>
  <Characters>55</Characters>
  <Application>Microsoft Office Word</Application>
  <DocSecurity>0</DocSecurity>
  <Lines>1</Lines>
  <Paragraphs>1</Paragraphs>
  <ScaleCrop>false</ScaleCrop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Manuel Bauza</cp:lastModifiedBy>
  <cp:revision>4</cp:revision>
  <dcterms:created xsi:type="dcterms:W3CDTF">2024-04-01T19:18:00Z</dcterms:created>
  <dcterms:modified xsi:type="dcterms:W3CDTF">2024-04-17T10:45:00Z</dcterms:modified>
</cp:coreProperties>
</file>