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9E895B" w14:textId="77777777" w:rsidR="009E07CE" w:rsidRDefault="009E07CE"/>
    <w:sectPr w:rsidR="009E07CE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516" w:right="851" w:bottom="1701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67C392" w14:textId="77777777" w:rsidR="00FD4FF4" w:rsidRDefault="00FD4FF4">
      <w:r>
        <w:separator/>
      </w:r>
    </w:p>
  </w:endnote>
  <w:endnote w:type="continuationSeparator" w:id="0">
    <w:p w14:paraId="6DB1D817" w14:textId="77777777" w:rsidR="00FD4FF4" w:rsidRDefault="00FD4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1E3432" w14:paraId="2E421CF0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24BC5C35" w14:textId="77777777" w:rsidR="00000000" w:rsidRDefault="00000000">
          <w:pPr>
            <w:pStyle w:val="Peudepgina"/>
            <w:jc w:val="both"/>
          </w:pP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692A160C" w14:textId="77777777" w:rsidR="00000000" w:rsidRDefault="00000000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0E9CBE6D" w14:textId="77777777" w:rsidR="00000000" w:rsidRDefault="00000000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395CE5A6" w14:textId="77777777" w:rsidR="00000000" w:rsidRDefault="00000000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5880"/>
      <w:gridCol w:w="2591"/>
      <w:gridCol w:w="1565"/>
    </w:tblGrid>
    <w:tr w:rsidR="001E3432" w14:paraId="19870D1C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5880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4763CDC0" w14:textId="77777777" w:rsidR="00000000" w:rsidRDefault="00000000">
          <w:pPr>
            <w:pStyle w:val="Peudepgina"/>
          </w:pPr>
          <w:r>
            <w:t xml:space="preserve"> </w:t>
          </w:r>
          <w:r>
            <w:rPr>
              <w:noProof/>
            </w:rPr>
            <w:drawing>
              <wp:anchor distT="0" distB="0" distL="114300" distR="114300" simplePos="0" relativeHeight="251667456" behindDoc="0" locked="0" layoutInCell="1" allowOverlap="1" wp14:anchorId="63827E78" wp14:editId="203AA45A">
                <wp:simplePos x="0" y="0"/>
                <wp:positionH relativeFrom="column">
                  <wp:posOffset>3813</wp:posOffset>
                </wp:positionH>
                <wp:positionV relativeFrom="paragraph">
                  <wp:posOffset>3813</wp:posOffset>
                </wp:positionV>
                <wp:extent cx="4957126" cy="612135"/>
                <wp:effectExtent l="0" t="0" r="0" b="0"/>
                <wp:wrapNone/>
                <wp:docPr id="1925752097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57126" cy="612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591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5AD91D9C" w14:textId="77777777" w:rsidR="00000000" w:rsidRDefault="00000000">
          <w:pPr>
            <w:pStyle w:val="Peudepgina"/>
            <w:jc w:val="center"/>
          </w:pPr>
        </w:p>
      </w:tc>
      <w:tc>
        <w:tcPr>
          <w:tcW w:w="1565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5651C1DD" w14:textId="77777777" w:rsidR="00000000" w:rsidRDefault="00000000">
          <w:pPr>
            <w:pStyle w:val="Peudepgina"/>
          </w:pPr>
        </w:p>
      </w:tc>
    </w:tr>
  </w:tbl>
  <w:p w14:paraId="6D0EAC22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A80AF6" w14:textId="77777777" w:rsidR="00FD4FF4" w:rsidRDefault="00FD4FF4">
      <w:r>
        <w:rPr>
          <w:color w:val="000000"/>
        </w:rPr>
        <w:separator/>
      </w:r>
    </w:p>
  </w:footnote>
  <w:footnote w:type="continuationSeparator" w:id="0">
    <w:p w14:paraId="4F4D69B7" w14:textId="77777777" w:rsidR="00FD4FF4" w:rsidRDefault="00FD4F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D5115" w14:textId="77777777" w:rsidR="00000000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3FE26957" wp14:editId="6BF00CA3">
          <wp:simplePos x="0" y="0"/>
          <wp:positionH relativeFrom="margin">
            <wp:posOffset>-1071247</wp:posOffset>
          </wp:positionH>
          <wp:positionV relativeFrom="paragraph">
            <wp:posOffset>-266008</wp:posOffset>
          </wp:positionV>
          <wp:extent cx="560700" cy="792483"/>
          <wp:effectExtent l="0" t="0" r="0" b="0"/>
          <wp:wrapNone/>
          <wp:docPr id="170598067" name="Imat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0700" cy="79248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D547D" w14:textId="77777777" w:rsidR="00000000" w:rsidRDefault="00000000">
    <w:pPr>
      <w:pStyle w:val="Encabezado"/>
      <w:spacing w:after="4640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321C7D7" wp14:editId="71FC8242">
              <wp:simplePos x="0" y="0"/>
              <wp:positionH relativeFrom="column">
                <wp:posOffset>495147</wp:posOffset>
              </wp:positionH>
              <wp:positionV relativeFrom="paragraph">
                <wp:posOffset>-19906</wp:posOffset>
              </wp:positionV>
              <wp:extent cx="0" cy="438783"/>
              <wp:effectExtent l="0" t="0" r="12700" b="5717"/>
              <wp:wrapNone/>
              <wp:docPr id="689651869" name="Conector rec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438783"/>
                      </a:xfrm>
                      <a:prstGeom prst="straightConnector1">
                        <a:avLst/>
                      </a:prstGeom>
                      <a:noFill/>
                      <a:ln w="6345" cap="flat">
                        <a:solidFill>
                          <a:srgbClr val="4472C4"/>
                        </a:solidFill>
                        <a:prstDash val="solid"/>
                        <a:miter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7DE49CF0" id="_x0000_t32" coordsize="21600,21600" o:spt="32" o:oned="t" path="m,l21600,21600e" filled="f">
              <v:path arrowok="t" fillok="f" o:connecttype="none"/>
              <o:lock v:ext="edit" shapetype="t"/>
            </v:shapetype>
            <v:shape id="Conector recto 2" o:spid="_x0000_s1026" type="#_x0000_t32" style="position:absolute;margin-left:39pt;margin-top:-1.55pt;width:0;height:34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" strokecolor="#4472c4" strokeweight=".17625mm">
              <v:stroke joinstyle="miter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4384" behindDoc="0" locked="0" layoutInCell="1" allowOverlap="1" wp14:anchorId="7F1E0141" wp14:editId="3D230E61">
          <wp:simplePos x="0" y="0"/>
          <wp:positionH relativeFrom="column">
            <wp:posOffset>628832</wp:posOffset>
          </wp:positionH>
          <wp:positionV relativeFrom="paragraph">
            <wp:posOffset>-19687</wp:posOffset>
          </wp:positionV>
          <wp:extent cx="1364879" cy="439268"/>
          <wp:effectExtent l="0" t="0" r="0" b="5232"/>
          <wp:wrapNone/>
          <wp:docPr id="1802693068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64879" cy="439268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3360" behindDoc="0" locked="0" layoutInCell="1" allowOverlap="1" wp14:anchorId="04EB6B25" wp14:editId="567A1DFE">
          <wp:simplePos x="0" y="0"/>
          <wp:positionH relativeFrom="margin">
            <wp:posOffset>-1041346</wp:posOffset>
          </wp:positionH>
          <wp:positionV relativeFrom="paragraph">
            <wp:posOffset>-83182</wp:posOffset>
          </wp:positionV>
          <wp:extent cx="1446964" cy="563535"/>
          <wp:effectExtent l="0" t="0" r="0" b="0"/>
          <wp:wrapNone/>
          <wp:docPr id="1268930457" name="Imatg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46964" cy="5635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25DD71EA" wp14:editId="3B67F347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1496012707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1795160199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587898831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131538114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404D31A" id="Agrupa 1" o:spid="_x0000_s1026" style="position:absolute;margin-left:-106.25pt;margin-top:816.7pt;width:282.5pt;height:168.95pt;z-index:251662336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"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" strokecolor="#4a7ebb" strokeweight=".26467mm">
                <v:stroke joinstyle="miter"/>
              </v:shape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" strokecolor="#4a7ebb" strokeweight=".26467mm">
                <v:stroke joinstyle="miter"/>
              </v:shape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" strokecolor="#4a7ebb" strokeweight=".26467mm">
                <v:stroke joinstyle="miter"/>
              </v:shape>
            </v:group>
          </w:pict>
        </mc:Fallback>
      </mc:AlternateContent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DECB965" wp14:editId="1D911FED">
              <wp:simplePos x="0" y="0"/>
              <wp:positionH relativeFrom="margin">
                <wp:align>right</wp:align>
              </wp:positionH>
              <wp:positionV relativeFrom="page">
                <wp:posOffset>1386202</wp:posOffset>
              </wp:positionV>
              <wp:extent cx="4024631" cy="1835786"/>
              <wp:effectExtent l="0" t="0" r="1269" b="5714"/>
              <wp:wrapNone/>
              <wp:docPr id="823249907" name="Cuadro de texto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24631" cy="183578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4BFD39C" w14:textId="77777777" w:rsidR="00000000" w:rsidRDefault="00000000">
                          <w:pPr>
                            <w:ind w:left="2835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Espacio reservado para los datos del documento: número de expediente, identificación del documento, emisor, solicitante, código de identificación de la unidad, código de interoperabilidad, metadatos, etc.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ECB965" id="_x0000_t202" coordsize="21600,21600" o:spt="202" path="m,l,21600r21600,l21600,xe">
              <v:stroke joinstyle="miter"/>
              <v:path gradientshapeok="t" o:connecttype="rect"/>
            </v:shapetype>
            <v:shape id="Cuadro de texto 9" o:spid="_x0000_s1026" type="#_x0000_t202" style="position:absolute;margin-left:265.7pt;margin-top:109.15pt;width:316.9pt;height:144.55pt;z-index:25166131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" stroked="f">
              <v:textbox>
                <w:txbxContent>
                  <w:p w14:paraId="04BFD39C" w14:textId="77777777" w:rsidR="00000000" w:rsidRDefault="00000000">
                    <w:pPr>
                      <w:ind w:left="2835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Espacio reservado para los datos del documento: número de expediente, identificación del documento, emisor, solicitante, código de identificación de la unidad, código de interoperabilidad, metadatos, etc.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  <w:p w14:paraId="766EE579" w14:textId="77777777" w:rsidR="00000000" w:rsidRDefault="0000000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9E07CE"/>
    <w:rsid w:val="009E07CE"/>
    <w:rsid w:val="00FD06FB"/>
    <w:rsid w:val="00FD4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BE78A2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1">
    <w:name w:val="Número de pàgina1"/>
    <w:basedOn w:val="Peudepgina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lantilla_base_GOIB_9,9%20(7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Plantilla_base_GOIB_9,9%20(7).dotx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2024-04-01T19:18:00Z</dcterms:created>
  <dcterms:modified xsi:type="dcterms:W3CDTF">2024-04-01T19:18:00Z</dcterms:modified>
</cp:coreProperties>
</file>