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65D0D0" w14:textId="77777777" w:rsidR="00BE50ED" w:rsidRDefault="00BE50ED"/>
    <w:p w14:paraId="3308958D" w14:textId="77777777" w:rsidR="00BE50ED" w:rsidRDefault="00BE50ED"/>
    <w:p w14:paraId="6B5E21D4" w14:textId="77777777" w:rsidR="00BE50ED" w:rsidRDefault="00BE50ED"/>
    <w:p w14:paraId="1544B987" w14:textId="77777777" w:rsidR="00BE50ED" w:rsidRDefault="00BE50ED"/>
    <w:p w14:paraId="088E3F19" w14:textId="77777777" w:rsidR="00BE50ED" w:rsidRDefault="00BE50ED"/>
    <w:p w14:paraId="54174765" w14:textId="77777777" w:rsidR="00BE50ED" w:rsidRDefault="00BE50ED"/>
    <w:p w14:paraId="1C1AD911" w14:textId="77777777" w:rsidR="00BE50ED" w:rsidRDefault="00BE50ED"/>
    <w:p w14:paraId="4D061FD1" w14:textId="77777777" w:rsidR="00BE50ED" w:rsidRDefault="00BE50ED"/>
    <w:p w14:paraId="7EFF6911" w14:textId="77777777" w:rsidR="00BE50ED" w:rsidRDefault="00BE50ED"/>
    <w:p w14:paraId="276EB0B5" w14:textId="77777777" w:rsidR="00BE50ED" w:rsidRDefault="00BE50ED"/>
    <w:p w14:paraId="5C7DC913" w14:textId="77777777" w:rsidR="00BE50ED" w:rsidRDefault="00BE50ED"/>
    <w:p w14:paraId="6097B604" w14:textId="77777777" w:rsidR="00BE50ED" w:rsidRDefault="00BE50ED"/>
    <w:p w14:paraId="372EA8AC" w14:textId="77777777" w:rsidR="00BE50ED" w:rsidRDefault="00BE50ED"/>
    <w:p w14:paraId="14099392" w14:textId="77777777" w:rsidR="00BE50ED" w:rsidRDefault="00BE50ED"/>
    <w:p w14:paraId="4E6F0DA6" w14:textId="77777777" w:rsidR="00BE50ED" w:rsidRDefault="00BE50ED"/>
    <w:p w14:paraId="156B6955" w14:textId="77777777" w:rsidR="00BE50ED" w:rsidRDefault="00BE50ED"/>
    <w:p w14:paraId="54B4950E" w14:textId="77777777" w:rsidR="00BE50ED" w:rsidRDefault="00BE50ED"/>
    <w:p w14:paraId="2EC71640" w14:textId="77777777" w:rsidR="00BE50ED" w:rsidRDefault="00BE50ED"/>
    <w:p w14:paraId="26AD58C3" w14:textId="77777777" w:rsidR="00BE50ED" w:rsidRDefault="00BE50ED"/>
    <w:p w14:paraId="6332FD91" w14:textId="77777777" w:rsidR="00BE50ED" w:rsidRDefault="00BE50ED"/>
    <w:p w14:paraId="36367D84" w14:textId="77777777" w:rsidR="00BE50ED" w:rsidRDefault="00BE50ED"/>
    <w:p w14:paraId="637A02A0" w14:textId="77777777" w:rsidR="00BE50ED" w:rsidRDefault="00BE50ED"/>
    <w:p w14:paraId="5AC38D83" w14:textId="77777777" w:rsidR="00BE50ED" w:rsidRDefault="00BE50ED"/>
    <w:p w14:paraId="1B18CF2E" w14:textId="77777777" w:rsidR="00BE50ED" w:rsidRDefault="00BE50ED"/>
    <w:p w14:paraId="21D0E377" w14:textId="77777777" w:rsidR="00BE50ED" w:rsidRDefault="00BE50ED"/>
    <w:p w14:paraId="65B31835" w14:textId="77777777" w:rsidR="00BE50ED" w:rsidRDefault="00BE50ED"/>
    <w:p w14:paraId="22B48A23" w14:textId="77777777" w:rsidR="00BE50ED" w:rsidRDefault="00BE50ED"/>
    <w:p w14:paraId="0324353D" w14:textId="77777777" w:rsidR="00BE50ED" w:rsidRDefault="00BE50ED"/>
    <w:p w14:paraId="1F1B1471" w14:textId="77777777" w:rsidR="00BE50ED" w:rsidRDefault="00000000">
      <w:pPr>
        <w:tabs>
          <w:tab w:val="left" w:pos="1178"/>
        </w:tabs>
      </w:pPr>
      <w:r>
        <w:tab/>
      </w:r>
    </w:p>
    <w:sectPr w:rsidR="00BE50ED">
      <w:headerReference w:type="default" r:id="rId6"/>
      <w:footerReference w:type="default" r:id="rId7"/>
      <w:headerReference w:type="first" r:id="rId8"/>
      <w:footerReference w:type="first" r:id="rId9"/>
      <w:pgSz w:w="11906" w:h="16838"/>
      <w:pgMar w:top="1516" w:right="851" w:bottom="1701" w:left="2552" w:header="709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0085AB" w14:textId="77777777" w:rsidR="00984547" w:rsidRDefault="00984547">
      <w:r>
        <w:separator/>
      </w:r>
    </w:p>
  </w:endnote>
  <w:endnote w:type="continuationSeparator" w:id="0">
    <w:p w14:paraId="7E70AB6B" w14:textId="77777777" w:rsidR="00984547" w:rsidRDefault="009845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A7D0C" w14:paraId="6BF5D79D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16700860" w14:textId="77777777" w:rsidR="00000000" w:rsidRDefault="00000000">
          <w:pPr>
            <w:pStyle w:val="Peudepgina"/>
            <w:jc w:val="both"/>
          </w:pP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62FDFCED" w14:textId="77777777" w:rsidR="00000000" w:rsidRDefault="00000000">
          <w:pPr>
            <w:pStyle w:val="Peudepgina"/>
            <w:jc w:val="center"/>
          </w:pP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  <w:vAlign w:val="bottom"/>
        </w:tcPr>
        <w:p w14:paraId="44DCF6D3" w14:textId="77777777" w:rsidR="00000000" w:rsidRDefault="00000000">
          <w:pPr>
            <w:pStyle w:val="Nmerodepgina1"/>
          </w:pP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</w:tr>
  </w:tbl>
  <w:p w14:paraId="515D8F81" w14:textId="77777777" w:rsidR="00000000" w:rsidRDefault="00000000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2724"/>
      <w:gridCol w:w="4589"/>
      <w:gridCol w:w="2723"/>
    </w:tblGrid>
    <w:tr w:rsidR="004A7D0C" w14:paraId="7CF530C9" w14:textId="77777777">
      <w:tblPrEx>
        <w:tblCellMar>
          <w:top w:w="0" w:type="dxa"/>
          <w:bottom w:w="0" w:type="dxa"/>
        </w:tblCellMar>
      </w:tblPrEx>
      <w:trPr>
        <w:trHeight w:val="1140"/>
      </w:trPr>
      <w:tc>
        <w:tcPr>
          <w:tcW w:w="2724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62664B73" w14:textId="77777777" w:rsidR="00000000" w:rsidRDefault="00000000">
          <w:pPr>
            <w:pStyle w:val="Peudepgina"/>
          </w:pPr>
          <w:r>
            <w:t xml:space="preserve"> </w:t>
          </w:r>
        </w:p>
      </w:tc>
      <w:tc>
        <w:tcPr>
          <w:tcW w:w="4589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0969743D" w14:textId="77777777" w:rsidR="00000000" w:rsidRDefault="00000000">
          <w:pPr>
            <w:pStyle w:val="Peudepgina"/>
            <w:jc w:val="center"/>
          </w:pPr>
          <w:r>
            <w:rPr>
              <w:noProof/>
            </w:rPr>
            <w:drawing>
              <wp:anchor distT="0" distB="0" distL="114300" distR="114300" simplePos="0" relativeHeight="251665408" behindDoc="0" locked="0" layoutInCell="1" allowOverlap="1" wp14:anchorId="204BF9A8" wp14:editId="1DB5737B">
                <wp:simplePos x="0" y="0"/>
                <wp:positionH relativeFrom="column">
                  <wp:posOffset>-2079098</wp:posOffset>
                </wp:positionH>
                <wp:positionV relativeFrom="paragraph">
                  <wp:posOffset>141009</wp:posOffset>
                </wp:positionV>
                <wp:extent cx="4957126" cy="612135"/>
                <wp:effectExtent l="0" t="0" r="0" b="0"/>
                <wp:wrapNone/>
                <wp:docPr id="1117148926" name="Imagen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957126" cy="612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2723" w:type="dxa"/>
          <w:shd w:val="clear" w:color="auto" w:fill="auto"/>
          <w:tcMar>
            <w:top w:w="240" w:type="dxa"/>
            <w:left w:w="108" w:type="dxa"/>
            <w:bottom w:w="0" w:type="dxa"/>
            <w:right w:w="108" w:type="dxa"/>
          </w:tcMar>
        </w:tcPr>
        <w:p w14:paraId="2D9D0C7F" w14:textId="77777777" w:rsidR="00000000" w:rsidRDefault="00000000">
          <w:pPr>
            <w:pStyle w:val="Peudepgina"/>
          </w:pPr>
        </w:p>
      </w:tc>
    </w:tr>
  </w:tbl>
  <w:p w14:paraId="655D8840" w14:textId="77777777" w:rsidR="00000000" w:rsidRDefault="00000000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38DC4B" w14:textId="77777777" w:rsidR="00984547" w:rsidRDefault="00984547">
      <w:r>
        <w:rPr>
          <w:color w:val="000000"/>
        </w:rPr>
        <w:separator/>
      </w:r>
    </w:p>
  </w:footnote>
  <w:footnote w:type="continuationSeparator" w:id="0">
    <w:p w14:paraId="6B501ADA" w14:textId="77777777" w:rsidR="00984547" w:rsidRDefault="009845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F5A8E7" w14:textId="77777777" w:rsidR="00000000" w:rsidRDefault="00000000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9264" behindDoc="0" locked="0" layoutInCell="1" allowOverlap="1" wp14:anchorId="6E276CDB" wp14:editId="7987EDEA">
          <wp:simplePos x="0" y="0"/>
          <wp:positionH relativeFrom="margin">
            <wp:posOffset>-1071247</wp:posOffset>
          </wp:positionH>
          <wp:positionV relativeFrom="paragraph">
            <wp:posOffset>-266008</wp:posOffset>
          </wp:positionV>
          <wp:extent cx="560700" cy="792483"/>
          <wp:effectExtent l="0" t="0" r="0" b="0"/>
          <wp:wrapNone/>
          <wp:docPr id="1265119882" name="Imatg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0700" cy="79248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E26EF9" w14:textId="77777777" w:rsidR="00000000" w:rsidRDefault="00000000">
    <w:pPr>
      <w:pStyle w:val="Encabezado"/>
      <w:spacing w:after="4640"/>
    </w:pPr>
    <w:r>
      <w:rPr>
        <w:noProof/>
        <w:lang w:val="es-ES" w:eastAsia="es-ES"/>
      </w:rPr>
      <w:drawing>
        <wp:anchor distT="0" distB="0" distL="114300" distR="114300" simplePos="0" relativeHeight="251663360" behindDoc="0" locked="0" layoutInCell="1" allowOverlap="1" wp14:anchorId="6EBF1A79" wp14:editId="34678686">
          <wp:simplePos x="0" y="0"/>
          <wp:positionH relativeFrom="margin">
            <wp:posOffset>-1041346</wp:posOffset>
          </wp:positionH>
          <wp:positionV relativeFrom="paragraph">
            <wp:posOffset>-83182</wp:posOffset>
          </wp:positionV>
          <wp:extent cx="1446964" cy="563535"/>
          <wp:effectExtent l="0" t="0" r="0" b="0"/>
          <wp:wrapNone/>
          <wp:docPr id="1103939499" name="Imatg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46964" cy="56353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  <w:r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02A0922F" wp14:editId="6514BDD5">
              <wp:simplePos x="0" y="0"/>
              <wp:positionH relativeFrom="column">
                <wp:posOffset>-1349370</wp:posOffset>
              </wp:positionH>
              <wp:positionV relativeFrom="paragraph">
                <wp:posOffset>10372094</wp:posOffset>
              </wp:positionV>
              <wp:extent cx="3587748" cy="2145657"/>
              <wp:effectExtent l="0" t="0" r="19052" b="13343"/>
              <wp:wrapNone/>
              <wp:docPr id="854795938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48" cy="2145657"/>
                        <a:chOff x="0" y="0"/>
                        <a:chExt cx="3587748" cy="2145657"/>
                      </a:xfrm>
                    </wpg:grpSpPr>
                    <wps:wsp>
                      <wps:cNvPr id="264836268" name="Connector recte 2"/>
                      <wps:cNvCnPr/>
                      <wps:spPr>
                        <a:xfrm flipH="1">
                          <a:off x="361947" y="0"/>
                          <a:ext cx="26426" cy="2145657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844006800" name="Connector recte 4"/>
                      <wps:cNvCnPr/>
                      <wps:spPr>
                        <a:xfrm flipV="1">
                          <a:off x="9518" y="341281"/>
                          <a:ext cx="3578230" cy="10159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  <wps:wsp>
                      <wps:cNvPr id="687839072" name="Connector recte 4"/>
                      <wps:cNvCnPr/>
                      <wps:spPr>
                        <a:xfrm flipV="1">
                          <a:off x="0" y="819046"/>
                          <a:ext cx="3578311" cy="10570"/>
                        </a:xfrm>
                        <a:prstGeom prst="straightConnector1">
                          <a:avLst/>
                        </a:prstGeom>
                        <a:noFill/>
                        <a:ln w="9528" cap="flat">
                          <a:solidFill>
                            <a:srgbClr val="4A7EBB"/>
                          </a:solidFill>
                          <a:prstDash val="solid"/>
                          <a:miter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81A4CE9" id="Agrupa 1" o:spid="_x0000_s1026" style="position:absolute;margin-left:-106.25pt;margin-top:816.7pt;width:282.5pt;height:168.95pt;z-index:251662336" coordsize="35877,21456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or recte 2" o:spid="_x0000_s1027" type="#_x0000_t32" style="position:absolute;left:3619;width:264;height:21456;flip:x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" strokecolor="#4a7ebb" strokeweight=".26467mm">
                <v:stroke joinstyle="miter"/>
              </v:shape>
              <v:shape id="Connector recte 4" o:spid="_x0000_s1028" type="#_x0000_t32" style="position:absolute;left:95;top:3412;width:35782;height:102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" strokecolor="#4a7ebb" strokeweight=".26467mm">
                <v:stroke joinstyle="miter"/>
              </v:shape>
              <v:shape id="Connector recte 4" o:spid="_x0000_s1029" type="#_x0000_t32" style="position:absolute;top:8190;width:35783;height:106;flip:y;visibility:visible;mso-wrap-style:square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" strokecolor="#4a7ebb" strokeweight=".26467mm">
                <v:stroke joinstyle="miter"/>
              </v:shape>
            </v:group>
          </w:pict>
        </mc:Fallback>
      </mc:AlternateContent>
    </w:r>
    <w:r>
      <w:rPr>
        <w:noProof/>
        <w:lang w:val="es-ES" w:eastAsia="es-ES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7C38D63" wp14:editId="54140D38">
              <wp:simplePos x="0" y="0"/>
              <wp:positionH relativeFrom="margin">
                <wp:align>right</wp:align>
              </wp:positionH>
              <wp:positionV relativeFrom="page">
                <wp:posOffset>1386202</wp:posOffset>
              </wp:positionV>
              <wp:extent cx="4024631" cy="1835786"/>
              <wp:effectExtent l="0" t="0" r="1269" b="5714"/>
              <wp:wrapNone/>
              <wp:docPr id="1317508060" name="Cuadro de texto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024631" cy="1835786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  <a:prstDash/>
                      </a:ln>
                    </wps:spPr>
                    <wps:txbx>
                      <w:txbxContent>
                        <w:p w14:paraId="551BFA2B" w14:textId="77777777" w:rsidR="00000000" w:rsidRDefault="00000000">
                          <w:pPr>
                            <w:ind w:left="2835"/>
                            <w:rPr>
                              <w:sz w:val="16"/>
                              <w:szCs w:val="16"/>
                            </w:rPr>
                          </w:pPr>
                          <w:r>
                            <w:rPr>
                              <w:sz w:val="16"/>
                              <w:szCs w:val="16"/>
                            </w:rPr>
                            <w:t>Espacio reservado para los datos del documento: número de expediente, identificación del documento, emisor, solicitante, código de identificación de la unidad, código de interoperabilidad, metadatos, etc.</w:t>
                          </w:r>
                        </w:p>
                      </w:txbxContent>
                    </wps:txbx>
                    <wps:bodyPr vert="horz" wrap="square" lIns="91440" tIns="45720" rIns="91440" bIns="45720" anchor="t" anchorCtr="0" compatLnSpc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7C38D63" id="_x0000_t202" coordsize="21600,21600" o:spt="202" path="m,l,21600r21600,l21600,xe">
              <v:stroke joinstyle="miter"/>
              <v:path gradientshapeok="t" o:connecttype="rect"/>
            </v:shapetype>
            <v:shape id="Cuadro de texto 9" o:spid="_x0000_s1026" type="#_x0000_t202" style="position:absolute;margin-left:265.7pt;margin-top:109.15pt;width:316.9pt;height:144.55pt;z-index:251661312;visibility:visible;mso-wrap-style:square;mso-wrap-distance-left:9pt;mso-wrap-distance-top:0;mso-wrap-distance-right:9pt;mso-wrap-distance-bottom:0;mso-position-horizontal:right;mso-position-horizontal-relative:margin;mso-position-vertical:absolute;mso-position-vertical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" stroked="f">
              <v:textbox>
                <w:txbxContent>
                  <w:p w14:paraId="551BFA2B" w14:textId="77777777" w:rsidR="00000000" w:rsidRDefault="00000000">
                    <w:pPr>
                      <w:ind w:left="2835"/>
                      <w:rPr>
                        <w:sz w:val="16"/>
                        <w:szCs w:val="16"/>
                      </w:rPr>
                    </w:pPr>
                    <w:r>
                      <w:rPr>
                        <w:sz w:val="16"/>
                        <w:szCs w:val="16"/>
                      </w:rPr>
                      <w:t>Espacio reservado para los datos del documento: número de expediente, identificación del documento, emisor, solicitante, código de identificación de la unidad, código de interoperabilidad, metadatos, etc.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BE50ED"/>
    <w:rsid w:val="00984547"/>
    <w:rsid w:val="00BA58FE"/>
    <w:rsid w:val="00BE5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92C20EF"/>
  <w15:docId w15:val="{15A8FD11-E7B9-A049-A9CC-5E4F9EFAE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rPr>
      <w:rFonts w:ascii="Noto Sans" w:hAnsi="Noto Sans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rPr>
      <w:rFonts w:ascii="Noto Sans" w:hAnsi="Noto Sans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rPr>
      <w:color w:val="0000FF"/>
      <w:u w:val="single"/>
    </w:rPr>
  </w:style>
  <w:style w:type="paragraph" w:customStyle="1" w:styleId="Nmerodepgina1">
    <w:name w:val="Número de pàgina1"/>
    <w:basedOn w:val="Peudepgina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Plantilla_base_GOIB_9,9%20(7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Plantilla_base_GOIB_9,9%20(7).dotx</Template>
  <TotalTime>1</TotalTime>
  <Pages>1</Pages>
  <Words>4</Words>
  <Characters>26</Characters>
  <Application>Microsoft Office Word</Application>
  <DocSecurity>0</DocSecurity>
  <Lines>1</Lines>
  <Paragraphs>1</Paragraphs>
  <ScaleCrop>false</ScaleCrop>
  <Company/>
  <LinksUpToDate>false</LinksUpToDate>
  <CharactersWithSpaces>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2024-04-01T19:18:00Z</dcterms:created>
  <dcterms:modified xsi:type="dcterms:W3CDTF">2024-04-01T19:18:00Z</dcterms:modified>
</cp:coreProperties>
</file>