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D4A8D2" w14:textId="77777777" w:rsidR="00157EA7" w:rsidRDefault="00157EA7"/>
    <w:p w14:paraId="1C5D7794" w14:textId="77777777" w:rsidR="00157EA7" w:rsidRDefault="00157EA7"/>
    <w:p w14:paraId="48C122D6" w14:textId="77777777" w:rsidR="00157EA7" w:rsidRDefault="00157EA7"/>
    <w:p w14:paraId="34623CD1" w14:textId="77777777" w:rsidR="00157EA7" w:rsidRDefault="00157EA7"/>
    <w:p w14:paraId="37C3E5EF" w14:textId="77777777" w:rsidR="00157EA7" w:rsidRDefault="00157EA7"/>
    <w:p w14:paraId="7158CAA7" w14:textId="77777777" w:rsidR="00157EA7" w:rsidRDefault="00157EA7"/>
    <w:p w14:paraId="766357C9" w14:textId="77777777" w:rsidR="00157EA7" w:rsidRDefault="00157EA7"/>
    <w:p w14:paraId="5C2BA23E" w14:textId="77777777" w:rsidR="00157EA7" w:rsidRDefault="00157EA7"/>
    <w:p w14:paraId="10FC17D7" w14:textId="77777777" w:rsidR="00157EA7" w:rsidRDefault="00157EA7"/>
    <w:p w14:paraId="322B5B7D" w14:textId="77777777" w:rsidR="00157EA7" w:rsidRDefault="00157EA7"/>
    <w:p w14:paraId="44618FB8" w14:textId="77777777" w:rsidR="00157EA7" w:rsidRDefault="00157EA7"/>
    <w:p w14:paraId="6DD3605B" w14:textId="77777777" w:rsidR="00157EA7" w:rsidRDefault="00157EA7"/>
    <w:p w14:paraId="61246D15" w14:textId="77777777" w:rsidR="00157EA7" w:rsidRDefault="00157EA7"/>
    <w:p w14:paraId="4D79995E" w14:textId="77777777" w:rsidR="00157EA7" w:rsidRDefault="00157EA7"/>
    <w:p w14:paraId="4CFD83B7" w14:textId="77777777" w:rsidR="00157EA7" w:rsidRDefault="00157EA7"/>
    <w:p w14:paraId="34B2D1C8" w14:textId="77777777" w:rsidR="00157EA7" w:rsidRDefault="00157EA7"/>
    <w:p w14:paraId="4B26B860" w14:textId="77777777" w:rsidR="00157EA7" w:rsidRDefault="00157EA7"/>
    <w:p w14:paraId="277C2919" w14:textId="77777777" w:rsidR="00157EA7" w:rsidRDefault="00157EA7"/>
    <w:p w14:paraId="61415EF9" w14:textId="77777777" w:rsidR="00157EA7" w:rsidRDefault="00157EA7"/>
    <w:p w14:paraId="23E56DD2" w14:textId="77777777" w:rsidR="00157EA7" w:rsidRDefault="00157EA7"/>
    <w:p w14:paraId="33B2D254" w14:textId="77777777" w:rsidR="00157EA7" w:rsidRDefault="00000000">
      <w:pPr>
        <w:tabs>
          <w:tab w:val="left" w:pos="1568"/>
        </w:tabs>
      </w:pPr>
      <w:r>
        <w:tab/>
      </w:r>
    </w:p>
    <w:sectPr w:rsidR="00157EA7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624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766DD" w14:textId="77777777" w:rsidR="00081E7F" w:rsidRDefault="00081E7F">
      <w:r>
        <w:separator/>
      </w:r>
    </w:p>
  </w:endnote>
  <w:endnote w:type="continuationSeparator" w:id="0">
    <w:p w14:paraId="553B7438" w14:textId="77777777" w:rsidR="00081E7F" w:rsidRDefault="00081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27A51" w14:paraId="727BFFCB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B71BD86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5809054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002DA768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1A1105BC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6116"/>
      <w:gridCol w:w="2439"/>
      <w:gridCol w:w="1481"/>
    </w:tblGrid>
    <w:tr w:rsidR="00227A51" w14:paraId="6634A89A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018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F19F4A1" w14:textId="77777777" w:rsidR="00000000" w:rsidRDefault="00000000">
          <w:pPr>
            <w:pStyle w:val="Peudepgina"/>
          </w:pPr>
          <w:r>
            <w:rPr>
              <w:noProof/>
            </w:rPr>
            <w:drawing>
              <wp:inline distT="0" distB="0" distL="0" distR="0" wp14:anchorId="229FA2C8" wp14:editId="6134A154">
                <wp:extent cx="3743590" cy="569268"/>
                <wp:effectExtent l="0" t="0" r="2910" b="2232"/>
                <wp:docPr id="14184559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43590" cy="5692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2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1CAA154" w14:textId="77777777" w:rsidR="00000000" w:rsidRDefault="00000000">
          <w:pPr>
            <w:pStyle w:val="Peudepgina"/>
            <w:jc w:val="center"/>
          </w:pPr>
        </w:p>
      </w:tc>
      <w:tc>
        <w:tcPr>
          <w:tcW w:w="151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59BD485" w14:textId="77777777" w:rsidR="00000000" w:rsidRDefault="00000000">
          <w:pPr>
            <w:pStyle w:val="Peudepgina"/>
          </w:pPr>
        </w:p>
      </w:tc>
    </w:tr>
  </w:tbl>
  <w:p w14:paraId="0D34F992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75AA6F" w14:textId="77777777" w:rsidR="00081E7F" w:rsidRDefault="00081E7F">
      <w:r>
        <w:rPr>
          <w:color w:val="000000"/>
        </w:rPr>
        <w:separator/>
      </w:r>
    </w:p>
  </w:footnote>
  <w:footnote w:type="continuationSeparator" w:id="0">
    <w:p w14:paraId="0471CA4E" w14:textId="77777777" w:rsidR="00081E7F" w:rsidRDefault="00081E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A0B7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169717B7" wp14:editId="3D757B08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483356430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2B749" w14:textId="77777777" w:rsidR="00000000" w:rsidRDefault="00000000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5EFDBA8B" wp14:editId="46EA6221">
          <wp:simplePos x="0" y="0"/>
          <wp:positionH relativeFrom="column">
            <wp:posOffset>673812</wp:posOffset>
          </wp:positionH>
          <wp:positionV relativeFrom="paragraph">
            <wp:posOffset>116201</wp:posOffset>
          </wp:positionV>
          <wp:extent cx="1280790" cy="412110"/>
          <wp:effectExtent l="0" t="0" r="1910" b="0"/>
          <wp:wrapNone/>
          <wp:docPr id="1221113172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80790" cy="41211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8C35A97" wp14:editId="69771B16">
              <wp:simplePos x="0" y="0"/>
              <wp:positionH relativeFrom="column">
                <wp:posOffset>571838</wp:posOffset>
              </wp:positionH>
              <wp:positionV relativeFrom="paragraph">
                <wp:posOffset>117152</wp:posOffset>
              </wp:positionV>
              <wp:extent cx="0" cy="362587"/>
              <wp:effectExtent l="0" t="0" r="12700" b="5713"/>
              <wp:wrapNone/>
              <wp:docPr id="116690053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2587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DD37D85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5" o:spid="_x0000_s1026" type="#_x0000_t32" style="position:absolute;margin-left:45.05pt;margin-top:9.2pt;width:0;height:28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" strokeweight=".26467mm">
              <v:stroke joinstyle="miter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1956F8BB" wp14:editId="3890DA54">
          <wp:simplePos x="0" y="0"/>
          <wp:positionH relativeFrom="margin">
            <wp:posOffset>-1040760</wp:posOffset>
          </wp:positionH>
          <wp:positionV relativeFrom="paragraph">
            <wp:posOffset>18416</wp:posOffset>
          </wp:positionV>
          <wp:extent cx="1446525" cy="563242"/>
          <wp:effectExtent l="0" t="0" r="0" b="0"/>
          <wp:wrapNone/>
          <wp:docPr id="882288767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525" cy="5632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t xml:space="preserve">                  </w:t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8148B6E" wp14:editId="3735B64E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971130074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2137010244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390446682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2043569020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E62606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57EA7"/>
    <w:rsid w:val="00081E7F"/>
    <w:rsid w:val="00157EA7"/>
    <w:rsid w:val="00A8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A4F1DE2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2024-04-01T19:17:00Z</dcterms:created>
  <dcterms:modified xsi:type="dcterms:W3CDTF">2024-04-01T19:17:00Z</dcterms:modified>
</cp:coreProperties>
</file>