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A159F1" w14:textId="77777777" w:rsidR="002F540B" w:rsidRDefault="002F540B"/>
    <w:p w14:paraId="68043DDA" w14:textId="77777777" w:rsidR="002F540B" w:rsidRDefault="002F540B"/>
    <w:p w14:paraId="05C5C318" w14:textId="77777777" w:rsidR="002F540B" w:rsidRDefault="002F540B"/>
    <w:p w14:paraId="0EDA1C9B" w14:textId="77777777" w:rsidR="002F540B" w:rsidRDefault="002F540B"/>
    <w:p w14:paraId="60881237" w14:textId="77777777" w:rsidR="002F540B" w:rsidRDefault="002F540B"/>
    <w:p w14:paraId="5F2FB2C0" w14:textId="77777777" w:rsidR="002F540B" w:rsidRDefault="002F540B"/>
    <w:p w14:paraId="43E969BC" w14:textId="77777777" w:rsidR="002F540B" w:rsidRDefault="002F540B"/>
    <w:p w14:paraId="6C8A200B" w14:textId="77777777" w:rsidR="002F540B" w:rsidRDefault="002F540B"/>
    <w:p w14:paraId="09FC4288" w14:textId="77777777" w:rsidR="002F540B" w:rsidRDefault="002F540B"/>
    <w:p w14:paraId="2D910A8A" w14:textId="77777777" w:rsidR="002F540B" w:rsidRDefault="002F540B"/>
    <w:p w14:paraId="304E0D47" w14:textId="77777777" w:rsidR="002F540B" w:rsidRDefault="002F540B"/>
    <w:p w14:paraId="3D6018A9" w14:textId="77777777" w:rsidR="002F540B" w:rsidRDefault="002F540B"/>
    <w:p w14:paraId="2A9EEA41" w14:textId="77777777" w:rsidR="002F540B" w:rsidRDefault="002F540B"/>
    <w:p w14:paraId="2D8D97CE" w14:textId="77777777" w:rsidR="002F540B" w:rsidRDefault="002F540B"/>
    <w:p w14:paraId="2C058BA9" w14:textId="77777777" w:rsidR="002F540B" w:rsidRDefault="002F540B"/>
    <w:p w14:paraId="6BCB935B" w14:textId="77777777" w:rsidR="002F540B" w:rsidRDefault="002F540B"/>
    <w:p w14:paraId="7BE0F667" w14:textId="77777777" w:rsidR="002F540B" w:rsidRDefault="002F540B"/>
    <w:p w14:paraId="0059C04A" w14:textId="77777777" w:rsidR="002F540B" w:rsidRDefault="002F540B"/>
    <w:p w14:paraId="0E327588" w14:textId="77777777" w:rsidR="002F540B" w:rsidRDefault="002F540B"/>
    <w:p w14:paraId="40D3A10C" w14:textId="77777777" w:rsidR="002F540B" w:rsidRDefault="002F540B"/>
    <w:p w14:paraId="11D62BE0" w14:textId="77777777" w:rsidR="002F540B" w:rsidRDefault="00000000">
      <w:pPr>
        <w:tabs>
          <w:tab w:val="left" w:pos="1568"/>
        </w:tabs>
      </w:pPr>
      <w:r>
        <w:tab/>
      </w:r>
    </w:p>
    <w:sectPr w:rsidR="002F540B">
      <w:headerReference w:type="default" r:id="rId6"/>
      <w:footerReference w:type="default" r:id="rId7"/>
      <w:headerReference w:type="first" r:id="rId8"/>
      <w:footerReference w:type="first" r:id="rId9"/>
      <w:pgSz w:w="11906" w:h="16838"/>
      <w:pgMar w:top="1516" w:right="851" w:bottom="1701" w:left="2552" w:header="709" w:footer="709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EF6781" w14:textId="77777777" w:rsidR="009A769B" w:rsidRDefault="009A769B">
      <w:r>
        <w:separator/>
      </w:r>
    </w:p>
  </w:endnote>
  <w:endnote w:type="continuationSeparator" w:id="0">
    <w:p w14:paraId="7158CCEB" w14:textId="77777777" w:rsidR="009A769B" w:rsidRDefault="009A76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altName w:val="Calibri"/>
    <w:panose1 w:val="020B0604020202020204"/>
    <w:charset w:val="00"/>
    <w:family w:val="modern"/>
    <w:pitch w:val="variable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036" w:type="dxa"/>
      <w:tblInd w:w="-1531" w:type="dxa"/>
      <w:tblCellMar>
        <w:left w:w="10" w:type="dxa"/>
        <w:right w:w="10" w:type="dxa"/>
      </w:tblCellMar>
      <w:tblLook w:val="04A0" w:firstRow="1" w:lastRow="0" w:firstColumn="1" w:lastColumn="0" w:noHBand="0" w:noVBand="1"/>
    </w:tblPr>
    <w:tblGrid>
      <w:gridCol w:w="2724"/>
      <w:gridCol w:w="4589"/>
      <w:gridCol w:w="2723"/>
    </w:tblGrid>
    <w:tr w:rsidR="00C51E03" w14:paraId="6A9E011A" w14:textId="77777777">
      <w:tblPrEx>
        <w:tblCellMar>
          <w:top w:w="0" w:type="dxa"/>
          <w:bottom w:w="0" w:type="dxa"/>
        </w:tblCellMar>
      </w:tblPrEx>
      <w:trPr>
        <w:trHeight w:val="1140"/>
      </w:trPr>
      <w:tc>
        <w:tcPr>
          <w:tcW w:w="2724" w:type="dxa"/>
          <w:shd w:val="clear" w:color="auto" w:fill="auto"/>
          <w:tcMar>
            <w:top w:w="240" w:type="dxa"/>
            <w:left w:w="108" w:type="dxa"/>
            <w:bottom w:w="0" w:type="dxa"/>
            <w:right w:w="108" w:type="dxa"/>
          </w:tcMar>
        </w:tcPr>
        <w:p w14:paraId="00ED342B" w14:textId="77777777" w:rsidR="00000000" w:rsidRDefault="00000000">
          <w:pPr>
            <w:pStyle w:val="Peudepgina"/>
            <w:jc w:val="both"/>
          </w:pPr>
        </w:p>
      </w:tc>
      <w:tc>
        <w:tcPr>
          <w:tcW w:w="4589" w:type="dxa"/>
          <w:shd w:val="clear" w:color="auto" w:fill="auto"/>
          <w:tcMar>
            <w:top w:w="240" w:type="dxa"/>
            <w:left w:w="108" w:type="dxa"/>
            <w:bottom w:w="0" w:type="dxa"/>
            <w:right w:w="108" w:type="dxa"/>
          </w:tcMar>
        </w:tcPr>
        <w:p w14:paraId="26F711F1" w14:textId="77777777" w:rsidR="00000000" w:rsidRDefault="00000000">
          <w:pPr>
            <w:pStyle w:val="Peudepgina"/>
            <w:jc w:val="center"/>
          </w:pPr>
        </w:p>
      </w:tc>
      <w:tc>
        <w:tcPr>
          <w:tcW w:w="2723" w:type="dxa"/>
          <w:shd w:val="clear" w:color="auto" w:fill="auto"/>
          <w:tcMar>
            <w:top w:w="240" w:type="dxa"/>
            <w:left w:w="108" w:type="dxa"/>
            <w:bottom w:w="0" w:type="dxa"/>
            <w:right w:w="108" w:type="dxa"/>
          </w:tcMar>
          <w:vAlign w:val="bottom"/>
        </w:tcPr>
        <w:p w14:paraId="6F78067E" w14:textId="77777777" w:rsidR="00000000" w:rsidRDefault="00000000">
          <w:pPr>
            <w:pStyle w:val="Nmerodepgina1"/>
          </w:pPr>
          <w:r>
            <w:fldChar w:fldCharType="begin"/>
          </w:r>
          <w:r>
            <w:instrText xml:space="preserve"> PAGE </w:instrText>
          </w:r>
          <w:r>
            <w:fldChar w:fldCharType="separate"/>
          </w:r>
          <w:r>
            <w:t>2</w:t>
          </w:r>
          <w:r>
            <w:fldChar w:fldCharType="end"/>
          </w:r>
        </w:p>
      </w:tc>
    </w:tr>
  </w:tbl>
  <w:p w14:paraId="4A9D2520" w14:textId="77777777" w:rsidR="00000000" w:rsidRDefault="00000000">
    <w:pPr>
      <w:pStyle w:val="Piedepgina"/>
      <w:rPr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036" w:type="dxa"/>
      <w:tblInd w:w="-1531" w:type="dxa"/>
      <w:tblCellMar>
        <w:left w:w="10" w:type="dxa"/>
        <w:right w:w="10" w:type="dxa"/>
      </w:tblCellMar>
      <w:tblLook w:val="04A0" w:firstRow="1" w:lastRow="0" w:firstColumn="1" w:lastColumn="0" w:noHBand="0" w:noVBand="1"/>
    </w:tblPr>
    <w:tblGrid>
      <w:gridCol w:w="7136"/>
      <w:gridCol w:w="1784"/>
      <w:gridCol w:w="1116"/>
    </w:tblGrid>
    <w:tr w:rsidR="00C51E03" w14:paraId="6347BB65" w14:textId="77777777">
      <w:tblPrEx>
        <w:tblCellMar>
          <w:top w:w="0" w:type="dxa"/>
          <w:bottom w:w="0" w:type="dxa"/>
        </w:tblCellMar>
      </w:tblPrEx>
      <w:trPr>
        <w:trHeight w:val="1140"/>
      </w:trPr>
      <w:tc>
        <w:tcPr>
          <w:tcW w:w="6396" w:type="dxa"/>
          <w:shd w:val="clear" w:color="auto" w:fill="auto"/>
          <w:tcMar>
            <w:top w:w="240" w:type="dxa"/>
            <w:left w:w="108" w:type="dxa"/>
            <w:bottom w:w="0" w:type="dxa"/>
            <w:right w:w="108" w:type="dxa"/>
          </w:tcMar>
        </w:tcPr>
        <w:p w14:paraId="54BD0AD6" w14:textId="77777777" w:rsidR="00000000" w:rsidRDefault="00000000">
          <w:pPr>
            <w:pStyle w:val="Peudepgina"/>
          </w:pPr>
          <w:r>
            <w:t xml:space="preserve"> </w:t>
          </w:r>
          <w:r>
            <w:rPr>
              <w:noProof/>
            </w:rPr>
            <w:drawing>
              <wp:inline distT="0" distB="0" distL="0" distR="0" wp14:anchorId="269FC559" wp14:editId="5A62A12D">
                <wp:extent cx="4388150" cy="541873"/>
                <wp:effectExtent l="0" t="0" r="6050" b="4227"/>
                <wp:docPr id="1199059513" name="Imagen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4388150" cy="54187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  <a:prstDash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60" w:type="dxa"/>
          <w:shd w:val="clear" w:color="auto" w:fill="auto"/>
          <w:tcMar>
            <w:top w:w="240" w:type="dxa"/>
            <w:left w:w="108" w:type="dxa"/>
            <w:bottom w:w="0" w:type="dxa"/>
            <w:right w:w="108" w:type="dxa"/>
          </w:tcMar>
        </w:tcPr>
        <w:p w14:paraId="7355978B" w14:textId="77777777" w:rsidR="00000000" w:rsidRDefault="00000000">
          <w:pPr>
            <w:pStyle w:val="Peudepgina"/>
            <w:jc w:val="center"/>
          </w:pPr>
        </w:p>
      </w:tc>
      <w:tc>
        <w:tcPr>
          <w:tcW w:w="1380" w:type="dxa"/>
          <w:shd w:val="clear" w:color="auto" w:fill="auto"/>
          <w:tcMar>
            <w:top w:w="240" w:type="dxa"/>
            <w:left w:w="108" w:type="dxa"/>
            <w:bottom w:w="0" w:type="dxa"/>
            <w:right w:w="108" w:type="dxa"/>
          </w:tcMar>
        </w:tcPr>
        <w:p w14:paraId="35A3AD9A" w14:textId="77777777" w:rsidR="00000000" w:rsidRDefault="00000000">
          <w:pPr>
            <w:pStyle w:val="Peudepgina"/>
          </w:pPr>
        </w:p>
      </w:tc>
    </w:tr>
  </w:tbl>
  <w:p w14:paraId="51ECF259" w14:textId="77777777" w:rsidR="00000000" w:rsidRDefault="00000000">
    <w:pPr>
      <w:pStyle w:val="Piedepgina"/>
      <w:rPr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712324" w14:textId="77777777" w:rsidR="009A769B" w:rsidRDefault="009A769B">
      <w:r>
        <w:rPr>
          <w:color w:val="000000"/>
        </w:rPr>
        <w:separator/>
      </w:r>
    </w:p>
  </w:footnote>
  <w:footnote w:type="continuationSeparator" w:id="0">
    <w:p w14:paraId="7108A393" w14:textId="77777777" w:rsidR="009A769B" w:rsidRDefault="009A769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8D2511" w14:textId="77777777" w:rsidR="00000000" w:rsidRDefault="00000000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59264" behindDoc="0" locked="0" layoutInCell="1" allowOverlap="1" wp14:anchorId="350897B6" wp14:editId="25B0DF4F">
          <wp:simplePos x="0" y="0"/>
          <wp:positionH relativeFrom="margin">
            <wp:posOffset>-1071247</wp:posOffset>
          </wp:positionH>
          <wp:positionV relativeFrom="paragraph">
            <wp:posOffset>-266008</wp:posOffset>
          </wp:positionV>
          <wp:extent cx="560700" cy="792483"/>
          <wp:effectExtent l="0" t="0" r="0" b="0"/>
          <wp:wrapNone/>
          <wp:docPr id="1994514039" name="Imatge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60700" cy="792483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FD764A" w14:textId="77777777" w:rsidR="00000000" w:rsidRDefault="00000000">
    <w:pPr>
      <w:pStyle w:val="Encabezado"/>
      <w:spacing w:after="4640"/>
    </w:pPr>
    <w:r>
      <w:rPr>
        <w:noProof/>
        <w:lang w:val="es-ES" w:eastAsia="es-ES"/>
      </w:rPr>
      <w:drawing>
        <wp:anchor distT="0" distB="0" distL="114300" distR="114300" simplePos="0" relativeHeight="251662336" behindDoc="0" locked="0" layoutInCell="1" allowOverlap="1" wp14:anchorId="0D73AA67" wp14:editId="295CD696">
          <wp:simplePos x="0" y="0"/>
          <wp:positionH relativeFrom="margin">
            <wp:posOffset>-1041346</wp:posOffset>
          </wp:positionH>
          <wp:positionV relativeFrom="paragraph">
            <wp:posOffset>-83182</wp:posOffset>
          </wp:positionV>
          <wp:extent cx="1446964" cy="563535"/>
          <wp:effectExtent l="0" t="0" r="0" b="0"/>
          <wp:wrapNone/>
          <wp:docPr id="747871417" name="Imatge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446964" cy="563535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  <w:r>
      <w:rPr>
        <w:noProof/>
        <w:lang w:val="es-ES" w:eastAsia="es-ES"/>
      </w:rPr>
      <mc:AlternateContent>
        <mc:Choice Requires="wpg">
          <w:drawing>
            <wp:anchor distT="0" distB="0" distL="114300" distR="114300" simplePos="0" relativeHeight="251661312" behindDoc="0" locked="0" layoutInCell="1" allowOverlap="1" wp14:anchorId="69A0EF90" wp14:editId="5E13548E">
              <wp:simplePos x="0" y="0"/>
              <wp:positionH relativeFrom="column">
                <wp:posOffset>-1349370</wp:posOffset>
              </wp:positionH>
              <wp:positionV relativeFrom="paragraph">
                <wp:posOffset>10372094</wp:posOffset>
              </wp:positionV>
              <wp:extent cx="3587748" cy="2145657"/>
              <wp:effectExtent l="0" t="0" r="19052" b="13343"/>
              <wp:wrapNone/>
              <wp:docPr id="982149919" name="Agrupa 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587748" cy="2145657"/>
                        <a:chOff x="0" y="0"/>
                        <a:chExt cx="3587748" cy="2145657"/>
                      </a:xfrm>
                    </wpg:grpSpPr>
                    <wps:wsp>
                      <wps:cNvPr id="962792432" name="Connector recte 2"/>
                      <wps:cNvCnPr/>
                      <wps:spPr>
                        <a:xfrm flipH="1">
                          <a:off x="361947" y="0"/>
                          <a:ext cx="26426" cy="2145657"/>
                        </a:xfrm>
                        <a:prstGeom prst="straightConnector1">
                          <a:avLst/>
                        </a:prstGeom>
                        <a:noFill/>
                        <a:ln w="9528" cap="flat">
                          <a:solidFill>
                            <a:srgbClr val="4A7EBB"/>
                          </a:solidFill>
                          <a:prstDash val="solid"/>
                          <a:miter/>
                        </a:ln>
                      </wps:spPr>
                      <wps:bodyPr/>
                    </wps:wsp>
                    <wps:wsp>
                      <wps:cNvPr id="1897667662" name="Connector recte 4"/>
                      <wps:cNvCnPr/>
                      <wps:spPr>
                        <a:xfrm flipV="1">
                          <a:off x="9518" y="341281"/>
                          <a:ext cx="3578230" cy="10159"/>
                        </a:xfrm>
                        <a:prstGeom prst="straightConnector1">
                          <a:avLst/>
                        </a:prstGeom>
                        <a:noFill/>
                        <a:ln w="9528" cap="flat">
                          <a:solidFill>
                            <a:srgbClr val="4A7EBB"/>
                          </a:solidFill>
                          <a:prstDash val="solid"/>
                          <a:miter/>
                        </a:ln>
                      </wps:spPr>
                      <wps:bodyPr/>
                    </wps:wsp>
                    <wps:wsp>
                      <wps:cNvPr id="284412297" name="Connector recte 4"/>
                      <wps:cNvCnPr/>
                      <wps:spPr>
                        <a:xfrm flipV="1">
                          <a:off x="0" y="819046"/>
                          <a:ext cx="3578311" cy="10570"/>
                        </a:xfrm>
                        <a:prstGeom prst="straightConnector1">
                          <a:avLst/>
                        </a:prstGeom>
                        <a:noFill/>
                        <a:ln w="9528" cap="flat">
                          <a:solidFill>
                            <a:srgbClr val="4A7EBB"/>
                          </a:solidFill>
                          <a:prstDash val="solid"/>
                          <a:miter/>
                        </a:ln>
                      </wps:spPr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0E4A02FA" id="Agrupa 1" o:spid="_x0000_s1026" style="position:absolute;margin-left:-106.25pt;margin-top:816.7pt;width:282.5pt;height:168.95pt;z-index:251661312" coordsize="35877,21456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"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Connector recte 2" o:spid="_x0000_s1027" type="#_x0000_t32" style="position:absolute;left:3619;width:264;height:21456;flip:x;visibility:visible;mso-wrap-style:square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" strokecolor="#4a7ebb" strokeweight=".26467mm">
                <v:stroke joinstyle="miter"/>
              </v:shape>
              <v:shape id="Connector recte 4" o:spid="_x0000_s1028" type="#_x0000_t32" style="position:absolute;left:95;top:3412;width:35782;height:102;flip:y;visibility:visible;mso-wrap-style:square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" strokecolor="#4a7ebb" strokeweight=".26467mm">
                <v:stroke joinstyle="miter"/>
              </v:shape>
              <v:shape id="Connector recte 4" o:spid="_x0000_s1029" type="#_x0000_t32" style="position:absolute;top:8190;width:35783;height:106;flip:y;visibility:visible;mso-wrap-style:square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" strokecolor="#4a7ebb" strokeweight=".26467mm">
                <v:stroke joinstyle="miter"/>
              </v:shape>
            </v:group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1"/>
  <w:proofState w:spelling="clean" w:grammar="clean"/>
  <w:attachedTemplate r:id="rId1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useWord2013TrackBottomHyphenation" w:uri="http://schemas.microsoft.com/office/word" w:val="1"/>
  </w:compat>
  <w:rsids>
    <w:rsidRoot w:val="002F540B"/>
    <w:rsid w:val="002F540B"/>
    <w:rsid w:val="008359B8"/>
    <w:rsid w:val="009A76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425D151C"/>
  <w15:docId w15:val="{15A8FD11-E7B9-A049-A9CC-5E4F9EFAEE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s-ES" w:eastAsia="es-ES" w:bidi="ar-SA"/>
      </w:rPr>
    </w:rPrDefault>
    <w:pPrDefault>
      <w:pPr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rPr>
      <w:rFonts w:ascii="Noto Sans" w:hAnsi="Noto Sans"/>
    </w:r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rPr>
      <w:rFonts w:ascii="Noto Sans" w:hAnsi="Noto Sans"/>
    </w:rPr>
  </w:style>
  <w:style w:type="paragraph" w:styleId="Textodeglobo">
    <w:name w:val="Balloon Text"/>
    <w:basedOn w:val="Normal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pPr>
      <w:widowControl w:val="0"/>
      <w:autoSpaceDE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character" w:styleId="Hipervnculo">
    <w:name w:val="Hyperlink"/>
    <w:basedOn w:val="Fuentedeprrafopredeter"/>
    <w:rPr>
      <w:color w:val="0000FF"/>
      <w:u w:val="single"/>
    </w:rPr>
  </w:style>
  <w:style w:type="paragraph" w:customStyle="1" w:styleId="Nmerodepgina1">
    <w:name w:val="Número de pàgina1"/>
    <w:basedOn w:val="Peudepgina"/>
    <w:pPr>
      <w:jc w:val="right"/>
    </w:pPr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Plantilla_base_GOIB_9,9%20(2)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Plantilla_base_GOIB_9,9%20(2).dotx</Template>
  <TotalTime>0</TotalTime>
  <Pages>1</Pages>
  <Words>3</Words>
  <Characters>19</Characters>
  <Application>Microsoft Office Word</Application>
  <DocSecurity>0</DocSecurity>
  <Lines>1</Lines>
  <Paragraphs>1</Paragraphs>
  <ScaleCrop>false</ScaleCrop>
  <Company/>
  <LinksUpToDate>false</LinksUpToDate>
  <CharactersWithSpaces>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Manuel Bauza Ramis</dc:creator>
  <cp:lastModifiedBy>Manuel Bauza</cp:lastModifiedBy>
  <cp:revision>2</cp:revision>
  <cp:lastPrinted>2024-02-26T12:06:00Z</cp:lastPrinted>
  <dcterms:created xsi:type="dcterms:W3CDTF">2024-04-01T19:16:00Z</dcterms:created>
  <dcterms:modified xsi:type="dcterms:W3CDTF">2024-04-01T19:16:00Z</dcterms:modified>
</cp:coreProperties>
</file>