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ACBC2D" w14:textId="77777777" w:rsidR="00CE6E97" w:rsidRDefault="00CE6E97"/>
    <w:sectPr w:rsidR="00CE6E97" w:rsidSect="0099678A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6840" w:h="23820"/>
      <w:pgMar w:top="851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EC9855" w14:textId="77777777" w:rsidR="003C0C37" w:rsidRDefault="003C0C37" w:rsidP="00510569">
      <w:r>
        <w:separator/>
      </w:r>
    </w:p>
  </w:endnote>
  <w:endnote w:type="continuationSeparator" w:id="0">
    <w:p w14:paraId="3A00547F" w14:textId="77777777" w:rsidR="003C0C37" w:rsidRDefault="003C0C37" w:rsidP="005105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A43220" w14:textId="77777777" w:rsidR="00510569" w:rsidRDefault="00510569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D2E854" w14:textId="0A693573" w:rsidR="00996C2D" w:rsidRDefault="00510569" w:rsidP="00996C2D">
    <w:pPr>
      <w:pStyle w:val="Piedepgina"/>
      <w:tabs>
        <w:tab w:val="clear" w:pos="4419"/>
        <w:tab w:val="clear" w:pos="8838"/>
        <w:tab w:val="left" w:pos="11482"/>
      </w:tabs>
    </w:pPr>
    <w:r>
      <w:rPr>
        <w:noProof/>
      </w:rPr>
      <w:drawing>
        <wp:inline distT="0" distB="0" distL="0" distR="0" wp14:anchorId="0FE78685" wp14:editId="40204B86">
          <wp:extent cx="1864677" cy="576000"/>
          <wp:effectExtent l="0" t="0" r="254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64677" cy="576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 xml:space="preserve">    </w:t>
    </w:r>
    <w:r w:rsidR="00C132EC">
      <w:t xml:space="preserve">  </w:t>
    </w:r>
    <w:r w:rsidR="00472D46">
      <w:rPr>
        <w:noProof/>
      </w:rPr>
      <w:drawing>
        <wp:inline distT="0" distB="0" distL="0" distR="0" wp14:anchorId="013439EC" wp14:editId="50564109">
          <wp:extent cx="1907524" cy="598774"/>
          <wp:effectExtent l="0" t="0" r="0" b="0"/>
          <wp:docPr id="1269242759" name="Imagen 1" descr="Imagen que contiene Icon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69242759" name="Imagen 1" descr="Imagen que contiene Icono&#10;&#10;Descripción generada automáticamente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27741" cy="6992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 xml:space="preserve">  </w:t>
    </w:r>
    <w:r w:rsidR="00C132EC">
      <w:t xml:space="preserve">  </w:t>
    </w:r>
    <w:r>
      <w:t xml:space="preserve"> </w:t>
    </w:r>
    <w:r>
      <w:rPr>
        <w:noProof/>
      </w:rPr>
      <w:drawing>
        <wp:inline distT="0" distB="0" distL="0" distR="0" wp14:anchorId="61788701" wp14:editId="67E02C78">
          <wp:extent cx="1698708" cy="576000"/>
          <wp:effectExtent l="0" t="0" r="3175" b="0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n 3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98708" cy="576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996C2D">
      <w:tab/>
    </w:r>
    <w:r w:rsidR="004A27C3">
      <w:t xml:space="preserve">                     </w:t>
    </w:r>
    <w:r w:rsidR="004A27C3">
      <w:rPr>
        <w:noProof/>
      </w:rPr>
      <w:drawing>
        <wp:inline distT="0" distB="0" distL="0" distR="0" wp14:anchorId="3B70AF14" wp14:editId="5E8E2640">
          <wp:extent cx="1543585" cy="599274"/>
          <wp:effectExtent l="0" t="0" r="0" b="0"/>
          <wp:docPr id="7" name="Imagen 7" descr="Imagen que contiene Forma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Imagen 7" descr="Imagen que contiene Forma&#10;&#10;Descripción generada automáticamente"/>
                  <pic:cNvPicPr/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75998" cy="65068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3A27CD8F" w14:textId="77777777" w:rsidR="00996C2D" w:rsidRDefault="00996C2D" w:rsidP="00996C2D">
    <w:pPr>
      <w:pStyle w:val="Piedepgina"/>
      <w:tabs>
        <w:tab w:val="clear" w:pos="4419"/>
        <w:tab w:val="clear" w:pos="8838"/>
        <w:tab w:val="left" w:pos="11340"/>
      </w:tabs>
      <w:spacing w:line="480" w:lineRule="auto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A852DA5" wp14:editId="7234E7FB">
              <wp:simplePos x="0" y="0"/>
              <wp:positionH relativeFrom="column">
                <wp:posOffset>69215</wp:posOffset>
              </wp:positionH>
              <wp:positionV relativeFrom="paragraph">
                <wp:posOffset>115570</wp:posOffset>
              </wp:positionV>
              <wp:extent cx="9546480" cy="21600"/>
              <wp:effectExtent l="0" t="0" r="17145" b="16510"/>
              <wp:wrapNone/>
              <wp:docPr id="9" name="Conector recto 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9546480" cy="21600"/>
                      </a:xfrm>
                      <a:prstGeom prst="line">
                        <a:avLst/>
                      </a:prstGeom>
                      <a:ln>
                        <a:solidFill>
                          <a:schemeClr val="bg2">
                            <a:lumMod val="25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5C5CAD85" id="Conector recto 9" o:spid="_x0000_s1026" style="position:absolute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5.45pt,9.1pt" to="757.15pt,10.8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" strokecolor="#393737 [814]" strokeweight=".5pt">
              <v:stroke joinstyle="miter"/>
            </v:line>
          </w:pict>
        </mc:Fallback>
      </mc:AlternateContent>
    </w:r>
  </w:p>
  <w:p w14:paraId="2405C822" w14:textId="77777777" w:rsidR="00996C2D" w:rsidRDefault="00D86591" w:rsidP="00996C2D">
    <w:pPr>
      <w:pStyle w:val="Piedepgina"/>
      <w:tabs>
        <w:tab w:val="clear" w:pos="4419"/>
        <w:tab w:val="clear" w:pos="8838"/>
        <w:tab w:val="left" w:pos="11340"/>
      </w:tabs>
      <w:jc w:val="right"/>
    </w:pPr>
    <w:r>
      <w:t xml:space="preserve">  </w:t>
    </w:r>
    <w:r>
      <w:rPr>
        <w:noProof/>
      </w:rPr>
      <w:drawing>
        <wp:inline distT="0" distB="0" distL="0" distR="0" wp14:anchorId="72B48E9A" wp14:editId="13CFA4E8">
          <wp:extent cx="1078450" cy="431640"/>
          <wp:effectExtent l="0" t="0" r="1270" b="635"/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agen 5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8262" t="12468" r="18262" b="12468"/>
                  <a:stretch/>
                </pic:blipFill>
                <pic:spPr bwMode="auto">
                  <a:xfrm>
                    <a:off x="0" y="0"/>
                    <a:ext cx="1080243" cy="432358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  <w:r w:rsidR="00996C2D">
      <w:t xml:space="preserve">     </w:t>
    </w:r>
    <w:r w:rsidR="00996C2D">
      <w:rPr>
        <w:noProof/>
      </w:rPr>
      <w:drawing>
        <wp:inline distT="0" distB="0" distL="0" distR="0" wp14:anchorId="1FF60E9B" wp14:editId="3D9B1E3C">
          <wp:extent cx="1078450" cy="431640"/>
          <wp:effectExtent l="0" t="0" r="1270" b="635"/>
          <wp:docPr id="6" name="Imagen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agen 5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8262" t="12468" r="18262" b="12468"/>
                  <a:stretch/>
                </pic:blipFill>
                <pic:spPr bwMode="auto">
                  <a:xfrm>
                    <a:off x="0" y="0"/>
                    <a:ext cx="1080243" cy="432358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  <w:r w:rsidR="00996C2D">
      <w:t xml:space="preserve">   </w:t>
    </w:r>
    <w:r w:rsidR="00996C2D">
      <w:rPr>
        <w:noProof/>
      </w:rPr>
      <w:drawing>
        <wp:inline distT="0" distB="0" distL="0" distR="0" wp14:anchorId="02E3BA0B" wp14:editId="7564EE17">
          <wp:extent cx="1078450" cy="431640"/>
          <wp:effectExtent l="0" t="0" r="1270" b="635"/>
          <wp:docPr id="8" name="Imagen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agen 5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8262" t="12468" r="18262" b="12468"/>
                  <a:stretch/>
                </pic:blipFill>
                <pic:spPr bwMode="auto">
                  <a:xfrm>
                    <a:off x="0" y="0"/>
                    <a:ext cx="1080243" cy="432358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  <w:r w:rsidR="00996C2D">
      <w:t xml:space="preserve">  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6A6BC6" w14:textId="77777777" w:rsidR="00510569" w:rsidRDefault="00510569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CAF477" w14:textId="77777777" w:rsidR="003C0C37" w:rsidRDefault="003C0C37" w:rsidP="00510569">
      <w:r>
        <w:separator/>
      </w:r>
    </w:p>
  </w:footnote>
  <w:footnote w:type="continuationSeparator" w:id="0">
    <w:p w14:paraId="456A62AD" w14:textId="77777777" w:rsidR="003C0C37" w:rsidRDefault="003C0C37" w:rsidP="0051056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9D74C5" w14:textId="77777777" w:rsidR="00510569" w:rsidRDefault="00510569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5B7271" w14:textId="77777777" w:rsidR="00510569" w:rsidRDefault="00510569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5896C2" w14:textId="77777777" w:rsidR="00510569" w:rsidRDefault="00510569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attachedTemplate r:id="rId1"/>
  <w:defaultTabStop w:val="10206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27C3"/>
    <w:rsid w:val="000A1F9E"/>
    <w:rsid w:val="001630A3"/>
    <w:rsid w:val="001D1830"/>
    <w:rsid w:val="00203ECC"/>
    <w:rsid w:val="002F4161"/>
    <w:rsid w:val="003C0C37"/>
    <w:rsid w:val="00451964"/>
    <w:rsid w:val="00472D46"/>
    <w:rsid w:val="00490E5F"/>
    <w:rsid w:val="004A27C3"/>
    <w:rsid w:val="00510569"/>
    <w:rsid w:val="005207F4"/>
    <w:rsid w:val="0099678A"/>
    <w:rsid w:val="00996C2D"/>
    <w:rsid w:val="00B2707C"/>
    <w:rsid w:val="00B80BD6"/>
    <w:rsid w:val="00C132EC"/>
    <w:rsid w:val="00CE6E97"/>
    <w:rsid w:val="00D86591"/>
    <w:rsid w:val="00ED368F"/>
    <w:rsid w:val="00F978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3D1550E"/>
  <w15:chartTrackingRefBased/>
  <w15:docId w15:val="{364DFDB6-3B3C-4148-888C-B84FE1BFCC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s-E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eastAsiaTheme="minorEastAsia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10569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10569"/>
    <w:rPr>
      <w:rFonts w:eastAsiaTheme="minorEastAsia"/>
    </w:rPr>
  </w:style>
  <w:style w:type="paragraph" w:styleId="Piedepgina">
    <w:name w:val="footer"/>
    <w:basedOn w:val="Normal"/>
    <w:link w:val="PiedepginaCar"/>
    <w:uiPriority w:val="99"/>
    <w:unhideWhenUsed/>
    <w:rsid w:val="00510569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10569"/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g"/><Relationship Id="rId2" Type="http://schemas.openxmlformats.org/officeDocument/2006/relationships/image" Target="media/image2.png"/><Relationship Id="rId1" Type="http://schemas.openxmlformats.org/officeDocument/2006/relationships/image" Target="media/image1.jpg"/><Relationship Id="rId5" Type="http://schemas.openxmlformats.org/officeDocument/2006/relationships/image" Target="media/image5.jp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/Users/manuelbauzaramis/Downloads/cartellA3_2entitat%20(1)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cartellA3_2entitat (1).dotx</Template>
  <TotalTime>0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Manuel Bauza Ramis</dc:creator>
  <cp:keywords/>
  <dc:description/>
  <cp:lastModifiedBy>Manuel Bauza</cp:lastModifiedBy>
  <cp:revision>2</cp:revision>
  <dcterms:created xsi:type="dcterms:W3CDTF">2024-03-09T12:59:00Z</dcterms:created>
  <dcterms:modified xsi:type="dcterms:W3CDTF">2024-03-10T11:05:00Z</dcterms:modified>
</cp:coreProperties>
</file>