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D4EE2" w14:textId="77777777" w:rsidR="00CE6E97" w:rsidRDefault="00CE6E97"/>
    <w:p w14:paraId="0DD7DF7D" w14:textId="77777777" w:rsidR="009C00B7" w:rsidRPr="009C00B7" w:rsidRDefault="009C00B7" w:rsidP="009C00B7"/>
    <w:p w14:paraId="2DA57868" w14:textId="77777777" w:rsidR="009C00B7" w:rsidRPr="009C00B7" w:rsidRDefault="009C00B7" w:rsidP="009C00B7"/>
    <w:p w14:paraId="40090363" w14:textId="77777777" w:rsidR="009C00B7" w:rsidRPr="009C00B7" w:rsidRDefault="009C00B7" w:rsidP="009C00B7"/>
    <w:p w14:paraId="34D3C7BE" w14:textId="77777777" w:rsidR="009C00B7" w:rsidRPr="009C00B7" w:rsidRDefault="009C00B7" w:rsidP="009C00B7"/>
    <w:p w14:paraId="3BA28CEE" w14:textId="77777777" w:rsidR="009C00B7" w:rsidRPr="009C00B7" w:rsidRDefault="009C00B7" w:rsidP="009C00B7"/>
    <w:p w14:paraId="6605562F" w14:textId="77777777" w:rsidR="009C00B7" w:rsidRPr="009C00B7" w:rsidRDefault="009C00B7" w:rsidP="009C00B7"/>
    <w:p w14:paraId="75C82D1A" w14:textId="77777777" w:rsidR="009C00B7" w:rsidRPr="009C00B7" w:rsidRDefault="009C00B7" w:rsidP="009C00B7"/>
    <w:p w14:paraId="1B772B18" w14:textId="77777777" w:rsidR="009C00B7" w:rsidRPr="009C00B7" w:rsidRDefault="009C00B7" w:rsidP="009C00B7"/>
    <w:p w14:paraId="45BCF9BB" w14:textId="77777777" w:rsidR="009C00B7" w:rsidRPr="009C00B7" w:rsidRDefault="009C00B7" w:rsidP="009C00B7"/>
    <w:p w14:paraId="7DC555BE" w14:textId="77777777" w:rsidR="009C00B7" w:rsidRPr="009C00B7" w:rsidRDefault="009C00B7" w:rsidP="009C00B7"/>
    <w:p w14:paraId="16775FEC" w14:textId="77777777" w:rsidR="009C00B7" w:rsidRPr="009C00B7" w:rsidRDefault="009C00B7" w:rsidP="009C00B7"/>
    <w:p w14:paraId="7CA7AAFC" w14:textId="77777777" w:rsidR="009C00B7" w:rsidRPr="009C00B7" w:rsidRDefault="009C00B7" w:rsidP="009C00B7"/>
    <w:p w14:paraId="475785F9" w14:textId="77777777" w:rsidR="009C00B7" w:rsidRPr="009C00B7" w:rsidRDefault="009C00B7" w:rsidP="009C00B7"/>
    <w:p w14:paraId="03BB880A" w14:textId="77777777" w:rsidR="009C00B7" w:rsidRPr="009C00B7" w:rsidRDefault="009C00B7" w:rsidP="009C00B7"/>
    <w:p w14:paraId="4C5E8E4C" w14:textId="77777777" w:rsidR="009C00B7" w:rsidRPr="009C00B7" w:rsidRDefault="009C00B7" w:rsidP="009C00B7"/>
    <w:p w14:paraId="6285C8F5" w14:textId="77777777" w:rsidR="009C00B7" w:rsidRPr="009C00B7" w:rsidRDefault="009C00B7" w:rsidP="009C00B7"/>
    <w:p w14:paraId="417B468E" w14:textId="77777777" w:rsidR="009C00B7" w:rsidRPr="009C00B7" w:rsidRDefault="009C00B7" w:rsidP="009C00B7"/>
    <w:p w14:paraId="314E907A" w14:textId="77777777" w:rsidR="009C00B7" w:rsidRPr="009C00B7" w:rsidRDefault="009C00B7" w:rsidP="009C00B7"/>
    <w:p w14:paraId="2E095876" w14:textId="77777777" w:rsidR="009C00B7" w:rsidRPr="009C00B7" w:rsidRDefault="009C00B7" w:rsidP="009C00B7"/>
    <w:p w14:paraId="37936CED" w14:textId="77777777" w:rsidR="009C00B7" w:rsidRPr="009C00B7" w:rsidRDefault="009C00B7" w:rsidP="009C00B7"/>
    <w:p w14:paraId="2DC69392" w14:textId="77777777" w:rsidR="009C00B7" w:rsidRPr="009C00B7" w:rsidRDefault="009C00B7" w:rsidP="009C00B7"/>
    <w:p w14:paraId="361808DA" w14:textId="77777777" w:rsidR="009C00B7" w:rsidRPr="009C00B7" w:rsidRDefault="009C00B7" w:rsidP="009C00B7"/>
    <w:p w14:paraId="5318719B" w14:textId="77777777" w:rsidR="009C00B7" w:rsidRPr="009C00B7" w:rsidRDefault="009C00B7" w:rsidP="009C00B7"/>
    <w:p w14:paraId="6BCB1C0D" w14:textId="77777777" w:rsidR="009C00B7" w:rsidRPr="009C00B7" w:rsidRDefault="009C00B7" w:rsidP="009C00B7"/>
    <w:p w14:paraId="6A000945" w14:textId="77777777" w:rsidR="009C00B7" w:rsidRPr="009C00B7" w:rsidRDefault="009C00B7" w:rsidP="009C00B7"/>
    <w:p w14:paraId="1E708126" w14:textId="77777777" w:rsidR="009C00B7" w:rsidRPr="009C00B7" w:rsidRDefault="009C00B7" w:rsidP="009C00B7"/>
    <w:p w14:paraId="5D17438E" w14:textId="77777777" w:rsidR="009C00B7" w:rsidRPr="009C00B7" w:rsidRDefault="009C00B7" w:rsidP="009C00B7"/>
    <w:p w14:paraId="608773A1" w14:textId="77777777" w:rsidR="009C00B7" w:rsidRPr="009C00B7" w:rsidRDefault="009C00B7" w:rsidP="009C00B7"/>
    <w:p w14:paraId="476BC78C" w14:textId="77777777" w:rsidR="009C00B7" w:rsidRPr="009C00B7" w:rsidRDefault="009C00B7" w:rsidP="009C00B7"/>
    <w:p w14:paraId="0CD31A75" w14:textId="77777777" w:rsidR="009C00B7" w:rsidRPr="009C00B7" w:rsidRDefault="009C00B7" w:rsidP="009C00B7"/>
    <w:p w14:paraId="19AAB0C1" w14:textId="77777777" w:rsidR="009C00B7" w:rsidRPr="009C00B7" w:rsidRDefault="009C00B7" w:rsidP="009C00B7"/>
    <w:p w14:paraId="444BA312" w14:textId="77777777" w:rsidR="009C00B7" w:rsidRPr="009C00B7" w:rsidRDefault="009C00B7" w:rsidP="009C00B7"/>
    <w:p w14:paraId="24BBC3E8" w14:textId="77777777" w:rsidR="009C00B7" w:rsidRPr="009C00B7" w:rsidRDefault="009C00B7" w:rsidP="009C00B7"/>
    <w:p w14:paraId="52575101" w14:textId="77777777" w:rsidR="009C00B7" w:rsidRPr="009C00B7" w:rsidRDefault="009C00B7" w:rsidP="009C00B7"/>
    <w:p w14:paraId="7ACB7644" w14:textId="77777777" w:rsidR="009C00B7" w:rsidRPr="009C00B7" w:rsidRDefault="009C00B7" w:rsidP="009C00B7"/>
    <w:p w14:paraId="6A8505E9" w14:textId="77777777" w:rsidR="009C00B7" w:rsidRPr="009C00B7" w:rsidRDefault="009C00B7" w:rsidP="009C00B7"/>
    <w:p w14:paraId="0C40BB8D" w14:textId="77777777" w:rsidR="009C00B7" w:rsidRPr="009C00B7" w:rsidRDefault="009C00B7" w:rsidP="009C00B7"/>
    <w:p w14:paraId="2A67C606" w14:textId="77777777" w:rsidR="009C00B7" w:rsidRPr="009C00B7" w:rsidRDefault="009C00B7" w:rsidP="009C00B7"/>
    <w:p w14:paraId="6A2497B0" w14:textId="77777777" w:rsidR="009C00B7" w:rsidRPr="009C00B7" w:rsidRDefault="009C00B7" w:rsidP="009C00B7"/>
    <w:p w14:paraId="18DC2E08" w14:textId="77777777" w:rsidR="009C00B7" w:rsidRPr="009C00B7" w:rsidRDefault="009C00B7" w:rsidP="009C00B7"/>
    <w:p w14:paraId="51DE9C62" w14:textId="77777777" w:rsidR="009C00B7" w:rsidRPr="009C00B7" w:rsidRDefault="009C00B7" w:rsidP="009C00B7"/>
    <w:p w14:paraId="64222D46" w14:textId="77777777" w:rsidR="009C00B7" w:rsidRPr="009C00B7" w:rsidRDefault="009C00B7" w:rsidP="009C00B7"/>
    <w:p w14:paraId="0E2FAFD3" w14:textId="77777777" w:rsidR="009C00B7" w:rsidRPr="009C00B7" w:rsidRDefault="009C00B7" w:rsidP="009C00B7"/>
    <w:p w14:paraId="5678D983" w14:textId="77777777" w:rsidR="009C00B7" w:rsidRPr="009C00B7" w:rsidRDefault="009C00B7" w:rsidP="009C00B7"/>
    <w:p w14:paraId="753D68B4" w14:textId="77777777" w:rsidR="009C00B7" w:rsidRPr="009C00B7" w:rsidRDefault="009C00B7" w:rsidP="009C00B7"/>
    <w:p w14:paraId="4FE6B3BB" w14:textId="77777777" w:rsidR="000F4A6D" w:rsidRPr="000F4A6D" w:rsidRDefault="000F4A6D" w:rsidP="000F4A6D"/>
    <w:sectPr w:rsidR="000F4A6D" w:rsidRPr="000F4A6D" w:rsidSect="0051056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2E7352" w14:textId="77777777" w:rsidR="00E42A82" w:rsidRDefault="00E42A82" w:rsidP="00510569">
      <w:r>
        <w:separator/>
      </w:r>
    </w:p>
  </w:endnote>
  <w:endnote w:type="continuationSeparator" w:id="0">
    <w:p w14:paraId="28B00CFE" w14:textId="77777777" w:rsidR="00E42A82" w:rsidRDefault="00E42A82" w:rsidP="00510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C1C89" w14:textId="77777777" w:rsidR="00A37CE3" w:rsidRDefault="00A37CE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E57F3" w14:textId="7E2563AC" w:rsidR="000F4A6D" w:rsidRDefault="00510569" w:rsidP="000F4A6D">
    <w:pPr>
      <w:pStyle w:val="Piedepgina"/>
      <w:tabs>
        <w:tab w:val="clear" w:pos="4419"/>
        <w:tab w:val="clear" w:pos="8838"/>
        <w:tab w:val="left" w:pos="8420"/>
        <w:tab w:val="left" w:pos="9072"/>
      </w:tabs>
    </w:pPr>
    <w:r>
      <w:rPr>
        <w:noProof/>
      </w:rPr>
      <w:drawing>
        <wp:inline distT="0" distB="0" distL="0" distR="0" wp14:anchorId="31D77643" wp14:editId="31E0AFD3">
          <wp:extent cx="1163093" cy="3592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3093" cy="3592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</w:t>
    </w:r>
    <w:r w:rsidR="00561EBE">
      <w:rPr>
        <w:noProof/>
      </w:rPr>
      <w:drawing>
        <wp:inline distT="0" distB="0" distL="0" distR="0" wp14:anchorId="7B6DBA03" wp14:editId="3B8600F2">
          <wp:extent cx="1130438" cy="354846"/>
          <wp:effectExtent l="0" t="0" r="0" b="1270"/>
          <wp:docPr id="1269242759" name="Imagen 1" descr="Imagen que contiene 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9242759" name="Imagen 1" descr="Imagen que contiene Icon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5516" cy="4066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</w:t>
    </w:r>
    <w:r>
      <w:rPr>
        <w:noProof/>
      </w:rPr>
      <w:drawing>
        <wp:inline distT="0" distB="0" distL="0" distR="0" wp14:anchorId="732634D1" wp14:editId="1BC53ADA">
          <wp:extent cx="1059569" cy="35928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9569" cy="3592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C00B7">
      <w:t xml:space="preserve"> </w:t>
    </w:r>
    <w:r w:rsidR="000F4A6D">
      <w:tab/>
    </w:r>
    <w:r w:rsidR="00A37CE3">
      <w:t xml:space="preserve">          </w:t>
    </w:r>
    <w:r w:rsidR="00A37CE3">
      <w:rPr>
        <w:noProof/>
      </w:rPr>
      <w:drawing>
        <wp:inline distT="0" distB="0" distL="0" distR="0" wp14:anchorId="290F80D0" wp14:editId="52CD7C1C">
          <wp:extent cx="1051133" cy="408087"/>
          <wp:effectExtent l="0" t="0" r="3175" b="0"/>
          <wp:docPr id="9" name="Imagen 9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 descr="Imagen que contiene Forma&#10;&#10;Descripción generada automáticamente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6710" cy="4490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230BF0B" w14:textId="77777777" w:rsidR="000F4A6D" w:rsidRDefault="000F4A6D" w:rsidP="000F4A6D">
    <w:pPr>
      <w:pStyle w:val="Piedepgina"/>
      <w:tabs>
        <w:tab w:val="clear" w:pos="4419"/>
        <w:tab w:val="clear" w:pos="8838"/>
        <w:tab w:val="left" w:pos="8420"/>
        <w:tab w:val="left" w:pos="9072"/>
      </w:tabs>
      <w:spacing w:line="360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C4BCF04" wp14:editId="3351C6E3">
              <wp:simplePos x="0" y="0"/>
              <wp:positionH relativeFrom="column">
                <wp:posOffset>-4445</wp:posOffset>
              </wp:positionH>
              <wp:positionV relativeFrom="paragraph">
                <wp:posOffset>106045</wp:posOffset>
              </wp:positionV>
              <wp:extent cx="6839640" cy="21600"/>
              <wp:effectExtent l="0" t="0" r="18415" b="16510"/>
              <wp:wrapNone/>
              <wp:docPr id="8" name="Conector rec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39640" cy="21600"/>
                      </a:xfrm>
                      <a:prstGeom prst="line">
                        <a:avLst/>
                      </a:prstGeom>
                      <a:ln>
                        <a:solidFill>
                          <a:schemeClr val="bg2">
                            <a:lumMod val="2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7968305" id="Conector recto 8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.35pt,8.35pt" to="538.2pt,10.0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" strokecolor="#393737 [814]" strokeweight=".5pt">
              <v:stroke joinstyle="miter"/>
            </v:line>
          </w:pict>
        </mc:Fallback>
      </mc:AlternateContent>
    </w:r>
  </w:p>
  <w:p w14:paraId="531E0AEC" w14:textId="77777777" w:rsidR="00510569" w:rsidRDefault="009C00B7" w:rsidP="000F4A6D">
    <w:pPr>
      <w:pStyle w:val="Piedepgina"/>
      <w:tabs>
        <w:tab w:val="clear" w:pos="4419"/>
        <w:tab w:val="clear" w:pos="8838"/>
        <w:tab w:val="left" w:pos="9072"/>
      </w:tabs>
      <w:jc w:val="right"/>
    </w:pPr>
    <w:r>
      <w:rPr>
        <w:noProof/>
      </w:rPr>
      <w:drawing>
        <wp:inline distT="0" distB="0" distL="0" distR="0" wp14:anchorId="6347C4A9" wp14:editId="53506B33">
          <wp:extent cx="1061510" cy="359280"/>
          <wp:effectExtent l="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1510" cy="3592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F4A6D">
      <w:t xml:space="preserve">    </w:t>
    </w:r>
    <w:r w:rsidR="000F4A6D">
      <w:rPr>
        <w:noProof/>
      </w:rPr>
      <w:drawing>
        <wp:inline distT="0" distB="0" distL="0" distR="0" wp14:anchorId="4F2D5B45" wp14:editId="1A133472">
          <wp:extent cx="1061510" cy="359280"/>
          <wp:effectExtent l="0" t="0" r="0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1510" cy="3592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F4A6D">
      <w:t xml:space="preserve">    </w:t>
    </w:r>
    <w:r w:rsidR="000F4A6D">
      <w:rPr>
        <w:noProof/>
      </w:rPr>
      <w:drawing>
        <wp:inline distT="0" distB="0" distL="0" distR="0" wp14:anchorId="6DCFACBD" wp14:editId="5322B8C2">
          <wp:extent cx="1061510" cy="359280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1510" cy="3592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F504C" w14:textId="77777777" w:rsidR="00A37CE3" w:rsidRDefault="00A37CE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3476D" w14:textId="77777777" w:rsidR="00E42A82" w:rsidRDefault="00E42A82" w:rsidP="00510569">
      <w:r>
        <w:separator/>
      </w:r>
    </w:p>
  </w:footnote>
  <w:footnote w:type="continuationSeparator" w:id="0">
    <w:p w14:paraId="241F91CC" w14:textId="77777777" w:rsidR="00E42A82" w:rsidRDefault="00E42A82" w:rsidP="00510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059D3" w14:textId="77777777" w:rsidR="00A37CE3" w:rsidRDefault="00A37CE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F50D4" w14:textId="77777777" w:rsidR="00A37CE3" w:rsidRDefault="00A37CE3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73685" w14:textId="77777777" w:rsidR="00A37CE3" w:rsidRDefault="00A37CE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attachedTemplate r:id="rId1"/>
  <w:defaultTabStop w:val="10206"/>
  <w:hyphenationZone w:val="425"/>
  <w:characterSpacingControl w:val="doNotCompress"/>
  <w:hdrShapeDefaults>
    <o:shapedefaults v:ext="edit" spidmax="10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CE3"/>
    <w:rsid w:val="000F4A6D"/>
    <w:rsid w:val="001D1830"/>
    <w:rsid w:val="00203ECC"/>
    <w:rsid w:val="00510569"/>
    <w:rsid w:val="00535B80"/>
    <w:rsid w:val="00561EBE"/>
    <w:rsid w:val="00726681"/>
    <w:rsid w:val="009C00B7"/>
    <w:rsid w:val="00A37CE3"/>
    <w:rsid w:val="00B06A82"/>
    <w:rsid w:val="00B2707C"/>
    <w:rsid w:val="00BC3A45"/>
    <w:rsid w:val="00CE6E97"/>
    <w:rsid w:val="00E42A82"/>
    <w:rsid w:val="00F351CC"/>
    <w:rsid w:val="00F9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3A11BA5"/>
  <w15:chartTrackingRefBased/>
  <w15:docId w15:val="{B1FCBB16-E745-6A48-94DA-47ECBB663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10569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10569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5" Type="http://schemas.openxmlformats.org/officeDocument/2006/relationships/image" Target="media/image5.jp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cartellA4_2entitat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cartellA4_2entitat.dotx</Template>
  <TotalTime>1</TotalTime>
  <Pages>2</Pages>
  <Words>7</Words>
  <Characters>40</Characters>
  <Application>Microsoft Office Word</Application>
  <DocSecurity>0</DocSecurity>
  <Lines>1</Lines>
  <Paragraphs>1</Paragraphs>
  <ScaleCrop>false</ScaleCrop>
  <Company/>
  <LinksUpToDate>false</LinksUpToDate>
  <CharactersWithSpaces>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cp:keywords/>
  <dc:description/>
  <cp:lastModifiedBy>Manuel Bauza</cp:lastModifiedBy>
  <cp:revision>3</cp:revision>
  <dcterms:created xsi:type="dcterms:W3CDTF">2024-03-09T12:54:00Z</dcterms:created>
  <dcterms:modified xsi:type="dcterms:W3CDTF">2024-03-10T11:01:00Z</dcterms:modified>
</cp:coreProperties>
</file>