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726551" w14:textId="77777777" w:rsidR="00074043" w:rsidRDefault="00074043"/>
    <w:sectPr w:rsidR="00074043">
      <w:headerReference w:type="default" r:id="rId6"/>
      <w:footerReference w:type="default" r:id="rId7"/>
      <w:pgSz w:w="16840" w:h="11900" w:orient="landscape"/>
      <w:pgMar w:top="720" w:right="720" w:bottom="720" w:left="720" w:header="624" w:footer="56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A9B42F" w14:textId="77777777" w:rsidR="007A559D" w:rsidRDefault="007A559D">
      <w:r>
        <w:separator/>
      </w:r>
    </w:p>
  </w:endnote>
  <w:endnote w:type="continuationSeparator" w:id="0">
    <w:p w14:paraId="75285B6F" w14:textId="77777777" w:rsidR="007A559D" w:rsidRDefault="007A55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E22A45" w14:textId="1C03CD7A" w:rsidR="000A69A3" w:rsidRPr="007D176C" w:rsidRDefault="000A69A3" w:rsidP="000A69A3">
    <w:pPr>
      <w:pStyle w:val="Piedepgina"/>
      <w:tabs>
        <w:tab w:val="clear" w:pos="4419"/>
        <w:tab w:val="clear" w:pos="8838"/>
        <w:tab w:val="left" w:pos="8505"/>
      </w:tabs>
      <w:rPr>
        <w:b/>
        <w:bCs/>
      </w:rPr>
    </w:pPr>
    <w:r w:rsidRPr="007D176C">
      <w:rPr>
        <w:b/>
        <w:bCs/>
        <w:noProof/>
      </w:rPr>
      <w:drawing>
        <wp:anchor distT="0" distB="0" distL="114300" distR="114300" simplePos="0" relativeHeight="251659264" behindDoc="0" locked="0" layoutInCell="1" allowOverlap="1" wp14:anchorId="529128F7" wp14:editId="553136DA">
          <wp:simplePos x="0" y="0"/>
          <wp:positionH relativeFrom="column">
            <wp:posOffset>8062941</wp:posOffset>
          </wp:positionH>
          <wp:positionV relativeFrom="paragraph">
            <wp:posOffset>-449234</wp:posOffset>
          </wp:positionV>
          <wp:extent cx="2133600" cy="1384300"/>
          <wp:effectExtent l="0" t="0" r="0" b="0"/>
          <wp:wrapNone/>
          <wp:docPr id="1399212836" name="Imagen 2" descr="Icon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99212836" name="Imagen 2" descr="Icono&#10;&#10;Descripción generada automá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33600" cy="13843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 w:rsidRPr="007D176C">
      <w:rPr>
        <w:b/>
        <w:bCs/>
      </w:rPr>
      <w:t>Govern</w:t>
    </w:r>
    <w:proofErr w:type="spellEnd"/>
    <w:r w:rsidRPr="007D176C">
      <w:rPr>
        <w:b/>
        <w:bCs/>
      </w:rPr>
      <w:t xml:space="preserve"> de les Illes Balears</w:t>
    </w:r>
  </w:p>
  <w:p w14:paraId="317C7036" w14:textId="77777777" w:rsidR="000A69A3" w:rsidRPr="007D176C" w:rsidRDefault="000A69A3" w:rsidP="000A69A3">
    <w:pPr>
      <w:pStyle w:val="Piedepgina"/>
      <w:tabs>
        <w:tab w:val="clear" w:pos="4419"/>
        <w:tab w:val="clear" w:pos="8838"/>
        <w:tab w:val="left" w:pos="8505"/>
      </w:tabs>
      <w:rPr>
        <w:b/>
        <w:bCs/>
      </w:rPr>
    </w:pPr>
    <w:r w:rsidRPr="007D176C">
      <w:rPr>
        <w:b/>
        <w:bCs/>
      </w:rPr>
      <w:t xml:space="preserve">www.caib.es       </w:t>
    </w:r>
  </w:p>
  <w:p w14:paraId="5782CE14" w14:textId="0DE9849D" w:rsidR="009A7F90" w:rsidRDefault="009A7F90">
    <w:pPr>
      <w:pStyle w:val="Piedepgina"/>
      <w:tabs>
        <w:tab w:val="clear" w:pos="8838"/>
        <w:tab w:val="left" w:pos="13081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876A4A" w14:textId="77777777" w:rsidR="007A559D" w:rsidRDefault="007A559D">
      <w:r>
        <w:rPr>
          <w:color w:val="000000"/>
        </w:rPr>
        <w:separator/>
      </w:r>
    </w:p>
  </w:footnote>
  <w:footnote w:type="continuationSeparator" w:id="0">
    <w:p w14:paraId="28ADBBCF" w14:textId="77777777" w:rsidR="007A559D" w:rsidRDefault="007A55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C038B7" w14:textId="053EC904" w:rsidR="009A7F90" w:rsidRDefault="000A69A3">
    <w:pPr>
      <w:pStyle w:val="Encabezado"/>
      <w:tabs>
        <w:tab w:val="clear" w:pos="4419"/>
        <w:tab w:val="clear" w:pos="8838"/>
        <w:tab w:val="left" w:pos="2127"/>
        <w:tab w:val="left" w:pos="4253"/>
        <w:tab w:val="left" w:pos="8080"/>
      </w:tabs>
    </w:pPr>
    <w:r>
      <w:rPr>
        <w:noProof/>
      </w:rPr>
      <w:drawing>
        <wp:inline distT="0" distB="0" distL="0" distR="0" wp14:anchorId="54B252C1" wp14:editId="581D87B6">
          <wp:extent cx="1163089" cy="359276"/>
          <wp:effectExtent l="0" t="0" r="5311" b="0"/>
          <wp:docPr id="688127169" name="Imagen 1" descr="Interfaz de usuario gráfica, Aplicación&#10;&#10;Descripción generada automáticamente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88127169" name="Imagen 1" descr="Interfaz de usuario gráfica, Aplicación&#10;&#10;Descripción generada automáticamente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163089" cy="359276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  <w:r>
      <w:t xml:space="preserve">     </w:t>
    </w:r>
    <w:r>
      <w:rPr>
        <w:noProof/>
        <w:vertAlign w:val="subscript"/>
      </w:rPr>
      <w:drawing>
        <wp:inline distT="0" distB="0" distL="0" distR="0" wp14:anchorId="7FEC2389" wp14:editId="211C377B">
          <wp:extent cx="1171831" cy="367341"/>
          <wp:effectExtent l="0" t="0" r="0" b="959"/>
          <wp:docPr id="2113411267" name="Imagen 7" descr="Imagen que contiene Icono&#10;&#10;Descripción generada automáticamente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1171831" cy="367341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  <w:r>
      <w:t xml:space="preserve">  </w:t>
    </w:r>
    <w:r>
      <w:rPr>
        <w:noProof/>
      </w:rPr>
      <w:drawing>
        <wp:inline distT="0" distB="0" distL="0" distR="0" wp14:anchorId="52893523" wp14:editId="74C8562E">
          <wp:extent cx="1059570" cy="359276"/>
          <wp:effectExtent l="0" t="0" r="0" b="0"/>
          <wp:docPr id="1876100670" name="Imagen 3" descr="Imagen que contiene Texto&#10;&#10;Descripción generada automáticamente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76100670" name="Imagen 3" descr="Imagen que contiene Texto&#10;&#10;Descripción generada automáticamente"/>
                  <pic:cNvPicPr/>
                </pic:nvPicPr>
                <pic:blipFill>
                  <a:blip r:embed="rId3"/>
                  <a:stretch>
                    <a:fillRect/>
                  </a:stretch>
                </pic:blipFill>
                <pic:spPr>
                  <a:xfrm>
                    <a:off x="0" y="0"/>
                    <a:ext cx="1059570" cy="359276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  <w:r>
      <w:t xml:space="preserve">                        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2"/>
  <w:proofState w:spelling="clean" w:grammar="clean"/>
  <w:attachedTemplate r:id="rId1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74043"/>
    <w:rsid w:val="00074043"/>
    <w:rsid w:val="000A69A3"/>
    <w:rsid w:val="00106B4D"/>
    <w:rsid w:val="00476615"/>
    <w:rsid w:val="00580C74"/>
    <w:rsid w:val="007A559D"/>
    <w:rsid w:val="009A7F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6667A747"/>
  <w15:docId w15:val="{776FADBD-1A2B-C647-82E2-7D0BC6A6CF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4"/>
        <w:szCs w:val="24"/>
        <w:lang w:val="es-ES" w:eastAsia="en-US" w:bidi="ar-SA"/>
      </w:rPr>
    </w:rPrDefault>
    <w:pPrDefault>
      <w:pPr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  <w:rPr>
      <w:rFonts w:eastAsia="Times New Roma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</w:style>
  <w:style w:type="paragraph" w:styleId="Piedepgina">
    <w:name w:val="footer"/>
    <w:basedOn w:val="Normal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cert_goib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cert_goib.dotx</Template>
  <TotalTime>0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Manuel Bauza Ramis</dc:creator>
  <dc:description/>
  <cp:lastModifiedBy>Manuel Bauza</cp:lastModifiedBy>
  <cp:revision>2</cp:revision>
  <cp:lastPrinted>2023-01-23T12:04:00Z</cp:lastPrinted>
  <dcterms:created xsi:type="dcterms:W3CDTF">2024-03-24T17:59:00Z</dcterms:created>
  <dcterms:modified xsi:type="dcterms:W3CDTF">2024-03-24T17:59:00Z</dcterms:modified>
</cp:coreProperties>
</file>