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18A02" w14:textId="77777777" w:rsidR="00842E51" w:rsidRPr="00EC621C" w:rsidRDefault="00842E51" w:rsidP="00EC621C"/>
    <w:sectPr w:rsidR="00842E51" w:rsidRPr="00EC621C" w:rsidSect="00476826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D288D" w14:textId="77777777" w:rsidR="00FB1A92" w:rsidRDefault="00FB1A92" w:rsidP="002F3D33">
      <w:r>
        <w:separator/>
      </w:r>
    </w:p>
  </w:endnote>
  <w:endnote w:type="continuationSeparator" w:id="0">
    <w:p w14:paraId="46250D8A" w14:textId="77777777" w:rsidR="00FB1A92" w:rsidRDefault="00FB1A92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4F54272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5593BCEA" w14:textId="77777777" w:rsidR="003419D5" w:rsidRPr="00842E51" w:rsidRDefault="003419D5" w:rsidP="00842E51">
          <w:pPr>
            <w:pStyle w:val="Peudepgina"/>
            <w:jc w:val="both"/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1FC33D11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0A89C6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6A6FD6AA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5880"/>
      <w:gridCol w:w="2591"/>
      <w:gridCol w:w="1565"/>
    </w:tblGrid>
    <w:tr w:rsidR="00476826" w:rsidRPr="00476826" w14:paraId="1642A05A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675B4D3" w14:textId="3EFC2667" w:rsidR="00AF6E68" w:rsidRPr="00476826" w:rsidRDefault="003419D5" w:rsidP="003403A6">
          <w:pPr>
            <w:pStyle w:val="Peudepgina"/>
          </w:pPr>
          <w:r w:rsidRPr="00476826">
            <w:t xml:space="preserve"> </w:t>
          </w:r>
          <w:r w:rsidR="00DE2963">
            <w:rPr>
              <w:noProof/>
            </w:rPr>
            <w:drawing>
              <wp:inline distT="0" distB="0" distL="0" distR="0" wp14:anchorId="6A5A1156" wp14:editId="1C57FADE">
                <wp:extent cx="3596640" cy="535499"/>
                <wp:effectExtent l="0" t="0" r="0" b="0"/>
                <wp:docPr id="1027843134" name="Imagen 1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27843134" name="Imagen 1" descr="Texto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596640" cy="53549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CA6DC1E" w14:textId="77777777" w:rsidR="00AF6E68" w:rsidRPr="00476826" w:rsidRDefault="00AF6E68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8574018" w14:textId="77777777" w:rsidR="00AF6E68" w:rsidRPr="00476826" w:rsidRDefault="00AF6E68" w:rsidP="003403A6">
          <w:pPr>
            <w:pStyle w:val="Peudepgina"/>
          </w:pPr>
        </w:p>
      </w:tc>
    </w:tr>
  </w:tbl>
  <w:p w14:paraId="150E690D" w14:textId="77777777" w:rsidR="00AF6E68" w:rsidRPr="00476826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E72B5" w14:textId="77777777" w:rsidR="00FB1A92" w:rsidRDefault="00FB1A92" w:rsidP="002F3D33">
      <w:r>
        <w:separator/>
      </w:r>
    </w:p>
  </w:footnote>
  <w:footnote w:type="continuationSeparator" w:id="0">
    <w:p w14:paraId="1BB5DDA8" w14:textId="77777777" w:rsidR="00FB1A92" w:rsidRDefault="00FB1A92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870A5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59532FC7" wp14:editId="675CC520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2C921" w14:textId="64F180EF" w:rsidR="002F3D33" w:rsidRDefault="00720575" w:rsidP="00DE2963">
    <w:pPr>
      <w:pStyle w:val="Encabezado"/>
      <w:tabs>
        <w:tab w:val="clear" w:pos="4252"/>
        <w:tab w:val="clear" w:pos="8504"/>
        <w:tab w:val="left" w:pos="1440"/>
      </w:tabs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74112" behindDoc="0" locked="0" layoutInCell="1" allowOverlap="1" wp14:anchorId="1FEC3C20" wp14:editId="05CA84C5">
          <wp:simplePos x="0" y="0"/>
          <wp:positionH relativeFrom="column">
            <wp:posOffset>2090420</wp:posOffset>
          </wp:positionH>
          <wp:positionV relativeFrom="paragraph">
            <wp:posOffset>-110721</wp:posOffset>
          </wp:positionV>
          <wp:extent cx="1328420" cy="583565"/>
          <wp:effectExtent l="0" t="0" r="5080" b="635"/>
          <wp:wrapNone/>
          <wp:docPr id="2095790069" name="Imagen 3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378997" name="Imagen 3" descr="Imagen que contiene Logotip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28420" cy="5835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72064" behindDoc="0" locked="0" layoutInCell="1" allowOverlap="1" wp14:anchorId="52E5FAE9" wp14:editId="56DDAD11">
              <wp:simplePos x="0" y="0"/>
              <wp:positionH relativeFrom="column">
                <wp:posOffset>2009371</wp:posOffset>
              </wp:positionH>
              <wp:positionV relativeFrom="paragraph">
                <wp:posOffset>20320</wp:posOffset>
              </wp:positionV>
              <wp:extent cx="0" cy="332509"/>
              <wp:effectExtent l="0" t="0" r="12700" b="10795"/>
              <wp:wrapNone/>
              <wp:docPr id="2070841962" name="Conector rec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2509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9B73383" id="Conector recto 1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8.2pt,1.6pt" to="158.2pt,27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" strokecolor="black [3040]"/>
          </w:pict>
        </mc:Fallback>
      </mc:AlternateContent>
    </w:r>
    <w:r w:rsidR="00DE2963"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70016" behindDoc="0" locked="0" layoutInCell="1" allowOverlap="1" wp14:anchorId="6CED63C0" wp14:editId="6CB126A7">
              <wp:simplePos x="0" y="0"/>
              <wp:positionH relativeFrom="column">
                <wp:posOffset>512560</wp:posOffset>
              </wp:positionH>
              <wp:positionV relativeFrom="paragraph">
                <wp:posOffset>20320</wp:posOffset>
              </wp:positionV>
              <wp:extent cx="0" cy="332509"/>
              <wp:effectExtent l="0" t="0" r="12700" b="10795"/>
              <wp:wrapNone/>
              <wp:docPr id="294378734" name="Conector rec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2509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571B911" id="Conector recto 1" o:spid="_x0000_s1026" style="position:absolute;z-index:251670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.35pt,1.6pt" to="40.35pt,27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" strokecolor="black [3040]"/>
          </w:pict>
        </mc:Fallback>
      </mc:AlternateContent>
    </w:r>
    <w:r w:rsidR="00DE2963">
      <w:rPr>
        <w:noProof/>
        <w:lang w:val="es-ES" w:eastAsia="es-ES"/>
      </w:rPr>
      <w:drawing>
        <wp:anchor distT="0" distB="0" distL="114300" distR="114300" simplePos="0" relativeHeight="251668992" behindDoc="0" locked="0" layoutInCell="1" allowOverlap="1" wp14:anchorId="1F2A5FC5" wp14:editId="709B4131">
          <wp:simplePos x="0" y="0"/>
          <wp:positionH relativeFrom="column">
            <wp:posOffset>614853</wp:posOffset>
          </wp:positionH>
          <wp:positionV relativeFrom="paragraph">
            <wp:posOffset>-115686</wp:posOffset>
          </wp:positionV>
          <wp:extent cx="1328420" cy="583565"/>
          <wp:effectExtent l="0" t="0" r="5080" b="635"/>
          <wp:wrapNone/>
          <wp:docPr id="129378997" name="Imagen 3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378997" name="Imagen 3" descr="Imagen que contiene Logotip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28420" cy="5835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369F"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 wp14:anchorId="6D0342AD" wp14:editId="3121CFD3">
          <wp:simplePos x="0" y="0"/>
          <wp:positionH relativeFrom="margin">
            <wp:posOffset>-1041344</wp:posOffset>
          </wp:positionH>
          <wp:positionV relativeFrom="paragraph">
            <wp:posOffset>-83185</wp:posOffset>
          </wp:positionV>
          <wp:extent cx="1446962" cy="563539"/>
          <wp:effectExtent l="0" t="0" r="1270" b="8255"/>
          <wp:wrapNone/>
          <wp:docPr id="1291400625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291400625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962" cy="5635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792E978F" wp14:editId="0B7934D9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AA90784" id="Agrupa 1" o:spid="_x0000_s1026" style="position:absolute;margin-left:-106.25pt;margin-top:816.7pt;width:282.5pt;height:168.95pt;z-index:251665920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  <w:r w:rsidR="00F82EC6"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3ED31E3" wp14:editId="7D9FAF1F">
              <wp:simplePos x="0" y="0"/>
              <wp:positionH relativeFrom="margin">
                <wp:align>right</wp:align>
              </wp:positionH>
              <wp:positionV relativeFrom="page">
                <wp:posOffset>1386205</wp:posOffset>
              </wp:positionV>
              <wp:extent cx="4024630" cy="1835785"/>
              <wp:effectExtent l="1905" t="0" r="2540" b="0"/>
              <wp:wrapNone/>
              <wp:docPr id="1" name="Cuadro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24630" cy="18357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0E3A69" w14:textId="77777777" w:rsidR="002F3D33" w:rsidRPr="009A601A" w:rsidRDefault="002F3D33" w:rsidP="00F82EC6">
                          <w:pPr>
                            <w:ind w:left="2835"/>
                            <w:rPr>
                              <w:sz w:val="16"/>
                              <w:szCs w:val="16"/>
                            </w:rPr>
                          </w:pPr>
                          <w:r w:rsidRPr="009A601A">
                            <w:rPr>
                              <w:sz w:val="16"/>
                              <w:szCs w:val="16"/>
                            </w:rPr>
                            <w:t>Espai reservat per a les dades del document: número d’expedient, identificació del document, emissor, sol·licitant, codi d’identificació de la unitat, codi d’interoperabilitat, metadades, etc.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ED31E3" id="_x0000_t202" coordsize="21600,21600" o:spt="202" path="m,l,21600r21600,l21600,xe">
              <v:stroke joinstyle="miter"/>
              <v:path gradientshapeok="t" o:connecttype="rect"/>
            </v:shapetype>
            <v:shape id="Cuadro de texto 9" o:spid="_x0000_s1026" type="#_x0000_t202" style="position:absolute;margin-left:265.7pt;margin-top:109.15pt;width:316.9pt;height:144.55pt;z-index:2516556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" stroked="f" strokeweight=".5pt">
              <v:textbox>
                <w:txbxContent>
                  <w:p w14:paraId="720E3A69" w14:textId="77777777" w:rsidR="002F3D33" w:rsidRPr="009A601A" w:rsidRDefault="002F3D33" w:rsidP="00F82EC6">
                    <w:pPr>
                      <w:ind w:left="2835"/>
                      <w:rPr>
                        <w:sz w:val="16"/>
                        <w:szCs w:val="16"/>
                      </w:rPr>
                    </w:pPr>
                    <w:r w:rsidRPr="009A601A">
                      <w:rPr>
                        <w:sz w:val="16"/>
                        <w:szCs w:val="16"/>
                      </w:rPr>
                      <w:t>Espai reservat per a les dades del document: número d’expedient, identificació del document, emissor, sol·licitant, codi d’identificació de la unitat, codi d’interoperabilitat, metadades, etc.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  <w:r w:rsidR="00DE2963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A29"/>
    <w:rsid w:val="0001132A"/>
    <w:rsid w:val="000156CD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66CDE"/>
    <w:rsid w:val="00476826"/>
    <w:rsid w:val="00485578"/>
    <w:rsid w:val="004C6BE5"/>
    <w:rsid w:val="004D2A64"/>
    <w:rsid w:val="0050440F"/>
    <w:rsid w:val="005622F6"/>
    <w:rsid w:val="00574AA6"/>
    <w:rsid w:val="005E3236"/>
    <w:rsid w:val="006013FF"/>
    <w:rsid w:val="00635971"/>
    <w:rsid w:val="00651C37"/>
    <w:rsid w:val="006776B5"/>
    <w:rsid w:val="0069369F"/>
    <w:rsid w:val="006B4CEB"/>
    <w:rsid w:val="006C5013"/>
    <w:rsid w:val="006F0D2E"/>
    <w:rsid w:val="007011B5"/>
    <w:rsid w:val="0072057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03087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1A29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E2963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B1A92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F0E28B"/>
  <w15:docId w15:val="{E7F72B45-1102-D64A-AE75-65625EB86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GOIB_9,9%20(7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 (7).dotx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2024-03-24T17:46:00Z</dcterms:created>
  <dcterms:modified xsi:type="dcterms:W3CDTF">2024-03-24T17:46:00Z</dcterms:modified>
</cp:coreProperties>
</file>