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18A02" w14:textId="77777777" w:rsidR="00842E51" w:rsidRPr="00EC621C" w:rsidRDefault="00842E51" w:rsidP="00EC621C"/>
    <w:sectPr w:rsidR="00842E51" w:rsidRPr="00EC621C" w:rsidSect="00476826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310F9" w14:textId="77777777" w:rsidR="0010711E" w:rsidRDefault="0010711E" w:rsidP="002F3D33">
      <w:r>
        <w:separator/>
      </w:r>
    </w:p>
  </w:endnote>
  <w:endnote w:type="continuationSeparator" w:id="0">
    <w:p w14:paraId="676BF5B1" w14:textId="77777777" w:rsidR="0010711E" w:rsidRDefault="0010711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4F54272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593BCE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FC33D1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0A89C6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6A6FD6A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476826" w:rsidRPr="00476826" w14:paraId="1642A05A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675B4D3" w14:textId="3EFC2667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DE2963">
            <w:rPr>
              <w:noProof/>
            </w:rPr>
            <w:drawing>
              <wp:inline distT="0" distB="0" distL="0" distR="0" wp14:anchorId="6A5A1156" wp14:editId="1C57FADE">
                <wp:extent cx="3596640" cy="535499"/>
                <wp:effectExtent l="0" t="0" r="0" b="0"/>
                <wp:docPr id="1027843134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7843134" name="Imagen 1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96640" cy="535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CA6DC1E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8574018" w14:textId="77777777" w:rsidR="00AF6E68" w:rsidRPr="00476826" w:rsidRDefault="00AF6E68" w:rsidP="003403A6">
          <w:pPr>
            <w:pStyle w:val="Peudepgina"/>
          </w:pPr>
        </w:p>
      </w:tc>
    </w:tr>
  </w:tbl>
  <w:p w14:paraId="150E690D" w14:textId="77777777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FE9CD" w14:textId="77777777" w:rsidR="0010711E" w:rsidRDefault="0010711E" w:rsidP="002F3D33">
      <w:r>
        <w:separator/>
      </w:r>
    </w:p>
  </w:footnote>
  <w:footnote w:type="continuationSeparator" w:id="0">
    <w:p w14:paraId="2C974938" w14:textId="77777777" w:rsidR="0010711E" w:rsidRDefault="0010711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870A5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59532FC7" wp14:editId="675CC520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2C921" w14:textId="3DC2957B" w:rsidR="002F3D33" w:rsidRDefault="00DE2963" w:rsidP="00DE2963">
    <w:pPr>
      <w:pStyle w:val="Encabezado"/>
      <w:tabs>
        <w:tab w:val="clear" w:pos="4252"/>
        <w:tab w:val="clear" w:pos="8504"/>
        <w:tab w:val="left" w:pos="1440"/>
      </w:tabs>
      <w:spacing w:after="464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0016" behindDoc="0" locked="0" layoutInCell="1" allowOverlap="1" wp14:anchorId="6CED63C0" wp14:editId="6CB126A7">
              <wp:simplePos x="0" y="0"/>
              <wp:positionH relativeFrom="column">
                <wp:posOffset>512560</wp:posOffset>
              </wp:positionH>
              <wp:positionV relativeFrom="paragraph">
                <wp:posOffset>20320</wp:posOffset>
              </wp:positionV>
              <wp:extent cx="0" cy="332509"/>
              <wp:effectExtent l="0" t="0" r="12700" b="10795"/>
              <wp:wrapNone/>
              <wp:docPr id="294378734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2509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C4DB4DF" id="Conector recto 1" o:spid="_x0000_s1026" style="position:absolute;z-index: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.35pt,1.6pt" to="40.35pt,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" strokecolor="black [3040]"/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68992" behindDoc="0" locked="0" layoutInCell="1" allowOverlap="1" wp14:anchorId="1F2A5FC5" wp14:editId="709B4131">
          <wp:simplePos x="0" y="0"/>
          <wp:positionH relativeFrom="column">
            <wp:posOffset>614853</wp:posOffset>
          </wp:positionH>
          <wp:positionV relativeFrom="paragraph">
            <wp:posOffset>-115686</wp:posOffset>
          </wp:positionV>
          <wp:extent cx="1328420" cy="583565"/>
          <wp:effectExtent l="0" t="0" r="5080" b="635"/>
          <wp:wrapNone/>
          <wp:docPr id="129378997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8420" cy="583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369F"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6D0342AD" wp14:editId="3121CFD3">
          <wp:simplePos x="0" y="0"/>
          <wp:positionH relativeFrom="margin">
            <wp:posOffset>-1041344</wp:posOffset>
          </wp:positionH>
          <wp:positionV relativeFrom="paragraph">
            <wp:posOffset>-83185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792E978F" wp14:editId="0B7934D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AA90784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F82EC6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3ED31E3" wp14:editId="7D9FAF1F">
              <wp:simplePos x="0" y="0"/>
              <wp:positionH relativeFrom="margin">
                <wp:align>right</wp:align>
              </wp:positionH>
              <wp:positionV relativeFrom="page">
                <wp:posOffset>1386205</wp:posOffset>
              </wp:positionV>
              <wp:extent cx="4024630" cy="1835785"/>
              <wp:effectExtent l="1905" t="0" r="2540" b="0"/>
              <wp:wrapNone/>
              <wp:docPr id="1" name="Cuadro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4630" cy="18357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E3A69" w14:textId="77777777" w:rsidR="002F3D33" w:rsidRPr="009A601A" w:rsidRDefault="002F3D33" w:rsidP="00F82EC6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  <w:r w:rsidRPr="009A601A">
                            <w:rPr>
                              <w:sz w:val="16"/>
                              <w:szCs w:val="16"/>
                            </w:rPr>
                            <w:t>Espai reservat per a les dades del document: número d’expedient, identificació del document, emissor, sol·licitant, codi d’identificació de la unitat, codi d’interoperabilitat, metadades, etc.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ED31E3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65.7pt;margin-top:109.15pt;width:316.9pt;height:144.55pt;z-index:25165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" stroked="f" strokeweight=".5pt">
              <v:textbox>
                <w:txbxContent>
                  <w:p w14:paraId="720E3A69" w14:textId="77777777" w:rsidR="002F3D33" w:rsidRPr="009A601A" w:rsidRDefault="002F3D33" w:rsidP="00F82EC6">
                    <w:pPr>
                      <w:ind w:left="2835"/>
                      <w:rPr>
                        <w:sz w:val="16"/>
                        <w:szCs w:val="16"/>
                      </w:rPr>
                    </w:pPr>
                    <w:r w:rsidRPr="009A601A">
                      <w:rPr>
                        <w:sz w:val="16"/>
                        <w:szCs w:val="16"/>
                      </w:rPr>
                      <w:t>Espai reservat per a les dades del document: número d’expedient, identificació del document, emissor, sol·licitant, codi d’identificació de la unitat, codi d’interoperabilitat, metadades, etc.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A29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0711E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03087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1A29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E2963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0E28B"/>
  <w15:docId w15:val="{E7F72B45-1102-D64A-AE75-65625EB86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7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(7).dotx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2024-03-24T17:46:00Z</dcterms:created>
  <dcterms:modified xsi:type="dcterms:W3CDTF">2024-03-24T17:46:00Z</dcterms:modified>
</cp:coreProperties>
</file>