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E18A02" w14:textId="77777777" w:rsidR="00842E51" w:rsidRPr="00EC621C" w:rsidRDefault="00842E51" w:rsidP="00EC621C"/>
    <w:sectPr w:rsidR="00842E51" w:rsidRPr="00EC621C" w:rsidSect="00476826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F97412" w14:textId="77777777" w:rsidR="00803087" w:rsidRDefault="00803087" w:rsidP="002F3D33">
      <w:r>
        <w:separator/>
      </w:r>
    </w:p>
  </w:endnote>
  <w:endnote w:type="continuationSeparator" w:id="0">
    <w:p w14:paraId="43D22AD6" w14:textId="77777777" w:rsidR="00803087" w:rsidRDefault="00803087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4F54272D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5593BCEA" w14:textId="77777777" w:rsidR="003419D5" w:rsidRPr="00842E51" w:rsidRDefault="003419D5" w:rsidP="00842E51">
          <w:pPr>
            <w:pStyle w:val="Peudepgina"/>
            <w:jc w:val="both"/>
          </w:pP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FC33D11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0A89C6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6A6FD6AA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76826" w:rsidRPr="00476826" w14:paraId="1642A05A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675B4D3" w14:textId="77777777" w:rsidR="00AF6E68" w:rsidRPr="00476826" w:rsidRDefault="003419D5" w:rsidP="003403A6">
          <w:pPr>
            <w:pStyle w:val="Peudepgina"/>
          </w:pPr>
          <w:r w:rsidRPr="00476826">
            <w:t xml:space="preserve"> 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5CA6DC1E" w14:textId="77777777" w:rsidR="00AF6E68" w:rsidRPr="00476826" w:rsidRDefault="00AF6E68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08574018" w14:textId="77777777" w:rsidR="00AF6E68" w:rsidRPr="00476826" w:rsidRDefault="00AF6E68" w:rsidP="003403A6">
          <w:pPr>
            <w:pStyle w:val="Peudepgina"/>
          </w:pPr>
        </w:p>
      </w:tc>
    </w:tr>
  </w:tbl>
  <w:p w14:paraId="150E690D" w14:textId="77777777" w:rsidR="00AF6E68" w:rsidRPr="00476826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631E46" w14:textId="77777777" w:rsidR="00803087" w:rsidRDefault="00803087" w:rsidP="002F3D33">
      <w:r>
        <w:separator/>
      </w:r>
    </w:p>
  </w:footnote>
  <w:footnote w:type="continuationSeparator" w:id="0">
    <w:p w14:paraId="02D86AC3" w14:textId="77777777" w:rsidR="00803087" w:rsidRDefault="00803087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3870A5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59532FC7" wp14:editId="675CC520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02C921" w14:textId="77777777" w:rsidR="002F3D33" w:rsidRDefault="0069369F" w:rsidP="002F3D33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7968" behindDoc="0" locked="0" layoutInCell="1" allowOverlap="1" wp14:anchorId="6D0342AD" wp14:editId="3121CFD3">
          <wp:simplePos x="0" y="0"/>
          <wp:positionH relativeFrom="margin">
            <wp:posOffset>-1041344</wp:posOffset>
          </wp:positionH>
          <wp:positionV relativeFrom="paragraph">
            <wp:posOffset>-83185</wp:posOffset>
          </wp:positionV>
          <wp:extent cx="1446962" cy="563539"/>
          <wp:effectExtent l="0" t="0" r="1270" b="8255"/>
          <wp:wrapNone/>
          <wp:docPr id="1291400625" name="Imat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29140062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962" cy="5635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792E978F" wp14:editId="0B7934D9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AA90784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  <w:r w:rsidR="00F82EC6"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3ED31E3" wp14:editId="7D9FAF1F">
              <wp:simplePos x="0" y="0"/>
              <wp:positionH relativeFrom="margin">
                <wp:align>right</wp:align>
              </wp:positionH>
              <wp:positionV relativeFrom="page">
                <wp:posOffset>1386205</wp:posOffset>
              </wp:positionV>
              <wp:extent cx="4024630" cy="1835785"/>
              <wp:effectExtent l="1905" t="0" r="2540" b="0"/>
              <wp:wrapNone/>
              <wp:docPr id="1" name="Cuadro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24630" cy="18357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20E3A69" w14:textId="77777777" w:rsidR="002F3D33" w:rsidRPr="009A601A" w:rsidRDefault="002F3D33" w:rsidP="00F82EC6">
                          <w:pPr>
                            <w:ind w:left="2835"/>
                            <w:rPr>
                              <w:sz w:val="16"/>
                              <w:szCs w:val="16"/>
                            </w:rPr>
                          </w:pPr>
                          <w:r w:rsidRPr="009A601A">
                            <w:rPr>
                              <w:sz w:val="16"/>
                              <w:szCs w:val="16"/>
                            </w:rPr>
                            <w:t>Espai reservat per a les dades del document: número d’expedient, identificació del document, emissor, sol·licitant, codi d’identificació de la unitat, codi d’interoperabilitat, metadades, etc.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ED31E3" id="_x0000_t202" coordsize="21600,21600" o:spt="202" path="m,l,21600r21600,l21600,xe">
              <v:stroke joinstyle="miter"/>
              <v:path gradientshapeok="t" o:connecttype="rect"/>
            </v:shapetype>
            <v:shape id="Cuadro de texto 9" o:spid="_x0000_s1026" type="#_x0000_t202" style="position:absolute;margin-left:265.7pt;margin-top:109.15pt;width:316.9pt;height:144.55pt;z-index:25165568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" stroked="f" strokeweight=".5pt">
              <v:textbox>
                <w:txbxContent>
                  <w:p w14:paraId="720E3A69" w14:textId="77777777" w:rsidR="002F3D33" w:rsidRPr="009A601A" w:rsidRDefault="002F3D33" w:rsidP="00F82EC6">
                    <w:pPr>
                      <w:ind w:left="2835"/>
                      <w:rPr>
                        <w:sz w:val="16"/>
                        <w:szCs w:val="16"/>
                      </w:rPr>
                    </w:pPr>
                    <w:r w:rsidRPr="009A601A">
                      <w:rPr>
                        <w:sz w:val="16"/>
                        <w:szCs w:val="16"/>
                      </w:rPr>
                      <w:t>Espai reservat per a les dades del document: número d’expedient, identificació del document, emissor, sol·licitant, codi d’identificació de la unitat, codi d’interoperabilitat, metadades, etc.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2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1A29"/>
    <w:rsid w:val="0001132A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66CDE"/>
    <w:rsid w:val="00476826"/>
    <w:rsid w:val="00485578"/>
    <w:rsid w:val="004C6BE5"/>
    <w:rsid w:val="004D2A64"/>
    <w:rsid w:val="0050440F"/>
    <w:rsid w:val="005622F6"/>
    <w:rsid w:val="00574AA6"/>
    <w:rsid w:val="005E3236"/>
    <w:rsid w:val="006013FF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65EF"/>
    <w:rsid w:val="00750C99"/>
    <w:rsid w:val="007567B3"/>
    <w:rsid w:val="00760C2F"/>
    <w:rsid w:val="00762CDE"/>
    <w:rsid w:val="00772EEB"/>
    <w:rsid w:val="00774D29"/>
    <w:rsid w:val="007C0AC1"/>
    <w:rsid w:val="007D487C"/>
    <w:rsid w:val="007F6F4F"/>
    <w:rsid w:val="00803087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7970"/>
    <w:rsid w:val="008D5C65"/>
    <w:rsid w:val="008E248C"/>
    <w:rsid w:val="008E5F14"/>
    <w:rsid w:val="008F3D44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1A29"/>
    <w:rsid w:val="00AA2E2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F3976"/>
    <w:rsid w:val="00C004FA"/>
    <w:rsid w:val="00C168B0"/>
    <w:rsid w:val="00C24228"/>
    <w:rsid w:val="00C6481A"/>
    <w:rsid w:val="00CF5372"/>
    <w:rsid w:val="00D40806"/>
    <w:rsid w:val="00D616E9"/>
    <w:rsid w:val="00D76585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F0E28B"/>
  <w15:docId w15:val="{E7F72B45-1102-D64A-AE75-65625EB861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GOIB_9,9%20(7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 (7).dotx</Template>
  <TotalTime>0</TotalTime>
  <Pages>1</Pages>
  <Words>0</Words>
  <Characters>0</Characters>
  <Application>Microsoft Office Word</Application>
  <DocSecurity>0</DocSecurity>
  <Lines>0</Lines>
  <Paragraphs>0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0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1</cp:revision>
  <cp:lastPrinted>2024-02-26T12:06:00Z</cp:lastPrinted>
  <dcterms:created xsi:type="dcterms:W3CDTF">2024-03-24T17:42:00Z</dcterms:created>
  <dcterms:modified xsi:type="dcterms:W3CDTF">2024-03-24T17:42:00Z</dcterms:modified>
</cp:coreProperties>
</file>