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106709" w14:textId="497CAD44" w:rsidR="003272A8" w:rsidRPr="003272A8" w:rsidRDefault="003272A8" w:rsidP="003272A8"/>
    <w:p w14:paraId="06FD6BCE" w14:textId="77777777" w:rsidR="003272A8" w:rsidRPr="003272A8" w:rsidRDefault="003272A8" w:rsidP="003272A8"/>
    <w:p w14:paraId="5C4F4B2A" w14:textId="77777777" w:rsidR="003272A8" w:rsidRPr="003272A8" w:rsidRDefault="003272A8" w:rsidP="003272A8"/>
    <w:p w14:paraId="45B5FBA1" w14:textId="77777777" w:rsidR="003272A8" w:rsidRPr="003272A8" w:rsidRDefault="003272A8" w:rsidP="003272A8"/>
    <w:p w14:paraId="4ED85891" w14:textId="77777777" w:rsidR="003272A8" w:rsidRPr="003272A8" w:rsidRDefault="003272A8" w:rsidP="003272A8"/>
    <w:p w14:paraId="64071865" w14:textId="77777777" w:rsidR="003272A8" w:rsidRPr="003272A8" w:rsidRDefault="003272A8" w:rsidP="003272A8"/>
    <w:p w14:paraId="4E13E801" w14:textId="77777777" w:rsidR="003272A8" w:rsidRPr="003272A8" w:rsidRDefault="003272A8" w:rsidP="003272A8"/>
    <w:p w14:paraId="74100C0F" w14:textId="77777777" w:rsidR="003272A8" w:rsidRPr="003272A8" w:rsidRDefault="003272A8" w:rsidP="003272A8"/>
    <w:p w14:paraId="21C118EF" w14:textId="77777777" w:rsidR="003272A8" w:rsidRPr="003272A8" w:rsidRDefault="003272A8" w:rsidP="003272A8"/>
    <w:p w14:paraId="27703E77" w14:textId="77777777" w:rsidR="003272A8" w:rsidRPr="003272A8" w:rsidRDefault="003272A8" w:rsidP="003272A8"/>
    <w:p w14:paraId="1669CF81" w14:textId="77777777" w:rsidR="003272A8" w:rsidRPr="003272A8" w:rsidRDefault="003272A8" w:rsidP="003272A8"/>
    <w:p w14:paraId="5F7CE2A5" w14:textId="77777777" w:rsidR="003272A8" w:rsidRPr="003272A8" w:rsidRDefault="003272A8" w:rsidP="003272A8"/>
    <w:p w14:paraId="594AB822" w14:textId="77777777" w:rsidR="003272A8" w:rsidRPr="003272A8" w:rsidRDefault="003272A8" w:rsidP="003272A8"/>
    <w:p w14:paraId="28A8843B" w14:textId="77777777" w:rsidR="003272A8" w:rsidRPr="003272A8" w:rsidRDefault="003272A8" w:rsidP="003272A8"/>
    <w:p w14:paraId="7BDA01E9" w14:textId="77777777" w:rsidR="003272A8" w:rsidRPr="003272A8" w:rsidRDefault="003272A8" w:rsidP="003272A8"/>
    <w:p w14:paraId="054DC335" w14:textId="77777777" w:rsidR="003272A8" w:rsidRPr="003272A8" w:rsidRDefault="003272A8" w:rsidP="003272A8"/>
    <w:p w14:paraId="129AFFE2" w14:textId="77777777" w:rsidR="003272A8" w:rsidRPr="003272A8" w:rsidRDefault="003272A8" w:rsidP="003272A8"/>
    <w:p w14:paraId="31D908CC" w14:textId="77777777" w:rsidR="003272A8" w:rsidRPr="003272A8" w:rsidRDefault="003272A8" w:rsidP="003272A8"/>
    <w:p w14:paraId="41596C43" w14:textId="77777777" w:rsidR="003272A8" w:rsidRPr="003272A8" w:rsidRDefault="003272A8" w:rsidP="003272A8"/>
    <w:p w14:paraId="3E9628BF" w14:textId="77777777" w:rsidR="003272A8" w:rsidRPr="003272A8" w:rsidRDefault="003272A8" w:rsidP="003272A8"/>
    <w:p w14:paraId="79EE4FB4" w14:textId="3884CB40" w:rsidR="003272A8" w:rsidRPr="003272A8" w:rsidRDefault="003272A8" w:rsidP="003272A8">
      <w:pPr>
        <w:tabs>
          <w:tab w:val="left" w:pos="1568"/>
        </w:tabs>
      </w:pPr>
      <w:r>
        <w:tab/>
      </w:r>
    </w:p>
    <w:sectPr w:rsidR="003272A8" w:rsidRPr="003272A8" w:rsidSect="0047682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BD5124" w14:textId="77777777" w:rsidR="003E007C" w:rsidRDefault="003E007C" w:rsidP="002F3D33">
      <w:r>
        <w:separator/>
      </w:r>
    </w:p>
  </w:endnote>
  <w:endnote w:type="continuationSeparator" w:id="0">
    <w:p w14:paraId="0C5CF740" w14:textId="77777777" w:rsidR="003E007C" w:rsidRDefault="003E007C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F4571E" w14:textId="77777777" w:rsidR="00330602" w:rsidRDefault="0033060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3419D5" w:rsidRPr="00842E51" w14:paraId="0BE15089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627FFEAA" w14:textId="77777777" w:rsidR="003419D5" w:rsidRPr="00842E51" w:rsidRDefault="003419D5" w:rsidP="00842E51">
          <w:pPr>
            <w:pStyle w:val="Peudepgina"/>
            <w:jc w:val="both"/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359988C" w14:textId="77777777"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F3E1610" w14:textId="77777777" w:rsidR="003419D5" w:rsidRPr="00842E51" w:rsidRDefault="000D04E3" w:rsidP="003403A6">
          <w:pPr>
            <w:pStyle w:val="Nmerodepgina1"/>
          </w:pPr>
          <w:r w:rsidRPr="00842E51">
            <w:fldChar w:fldCharType="begin"/>
          </w:r>
          <w:r w:rsidR="003419D5" w:rsidRPr="00842E51">
            <w:instrText>PAGE   \* MERGEFORMAT</w:instrText>
          </w:r>
          <w:r w:rsidRPr="00842E51">
            <w:fldChar w:fldCharType="separate"/>
          </w:r>
          <w:r w:rsidR="007C0AC1">
            <w:rPr>
              <w:noProof/>
            </w:rPr>
            <w:t>2</w:t>
          </w:r>
          <w:r w:rsidRPr="00842E51">
            <w:fldChar w:fldCharType="end"/>
          </w:r>
        </w:p>
      </w:tc>
    </w:tr>
  </w:tbl>
  <w:p w14:paraId="5DDB60D3" w14:textId="77777777" w:rsidR="003419D5" w:rsidRPr="003419D5" w:rsidRDefault="003419D5">
    <w:pPr>
      <w:pStyle w:val="Piedepgina"/>
      <w:rPr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5880"/>
      <w:gridCol w:w="2591"/>
      <w:gridCol w:w="1565"/>
    </w:tblGrid>
    <w:tr w:rsidR="003272A8" w:rsidRPr="00476826" w14:paraId="6148546D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5FF56067" w14:textId="226D9869" w:rsidR="00AF6E68" w:rsidRPr="00476826" w:rsidRDefault="003419D5" w:rsidP="003403A6">
          <w:pPr>
            <w:pStyle w:val="Peudepgina"/>
          </w:pPr>
          <w:r w:rsidRPr="00476826">
            <w:t xml:space="preserve"> </w:t>
          </w:r>
          <w:r w:rsidR="003272A8">
            <w:rPr>
              <w:noProof/>
            </w:rPr>
            <w:drawing>
              <wp:inline distT="0" distB="0" distL="0" distR="0" wp14:anchorId="617CBEEC" wp14:editId="5A2FEE53">
                <wp:extent cx="3596640" cy="535499"/>
                <wp:effectExtent l="0" t="0" r="0" b="0"/>
                <wp:docPr id="1027843134" name="Imagen 1" descr="Texto&#10;&#10;Descripción generada automáticamen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27843134" name="Imagen 1" descr="Texto&#10;&#10;Descripción generada automáticamente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596640" cy="53549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3802762" w14:textId="77777777" w:rsidR="00AF6E68" w:rsidRPr="00476826" w:rsidRDefault="00AF6E68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4673BDE2" w14:textId="77777777" w:rsidR="00AF6E68" w:rsidRPr="00476826" w:rsidRDefault="00AF6E68" w:rsidP="003403A6">
          <w:pPr>
            <w:pStyle w:val="Peudepgina"/>
          </w:pPr>
        </w:p>
      </w:tc>
    </w:tr>
  </w:tbl>
  <w:p w14:paraId="2EDBC4D2" w14:textId="2BC0DCDE" w:rsidR="00AF6E68" w:rsidRPr="00476826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C60F42" w14:textId="77777777" w:rsidR="003E007C" w:rsidRDefault="003E007C" w:rsidP="002F3D33">
      <w:r>
        <w:separator/>
      </w:r>
    </w:p>
  </w:footnote>
  <w:footnote w:type="continuationSeparator" w:id="0">
    <w:p w14:paraId="28316927" w14:textId="77777777" w:rsidR="003E007C" w:rsidRDefault="003E007C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CFE639" w14:textId="77777777" w:rsidR="00330602" w:rsidRDefault="0033060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E45D22" w14:textId="77777777" w:rsidR="00AF6E68" w:rsidRDefault="00166737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6944" behindDoc="0" locked="0" layoutInCell="1" allowOverlap="1" wp14:anchorId="071FEBD5" wp14:editId="6EA70ABD">
          <wp:simplePos x="0" y="0"/>
          <wp:positionH relativeFrom="margin">
            <wp:posOffset>-1071245</wp:posOffset>
          </wp:positionH>
          <wp:positionV relativeFrom="paragraph">
            <wp:posOffset>-266009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C844D9" w14:textId="6652C517" w:rsidR="002F3D33" w:rsidRPr="00022BD9" w:rsidRDefault="00330602" w:rsidP="00330602">
    <w:pPr>
      <w:pStyle w:val="Encabezado"/>
      <w:tabs>
        <w:tab w:val="clear" w:pos="4252"/>
        <w:tab w:val="clear" w:pos="8504"/>
        <w:tab w:val="left" w:pos="3328"/>
        <w:tab w:val="left" w:pos="6776"/>
      </w:tabs>
      <w:spacing w:after="4640"/>
    </w:pP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75136" behindDoc="0" locked="0" layoutInCell="1" allowOverlap="1" wp14:anchorId="47850B16" wp14:editId="0DE75510">
              <wp:simplePos x="0" y="0"/>
              <wp:positionH relativeFrom="column">
                <wp:posOffset>2084119</wp:posOffset>
              </wp:positionH>
              <wp:positionV relativeFrom="paragraph">
                <wp:posOffset>118119</wp:posOffset>
              </wp:positionV>
              <wp:extent cx="0" cy="363365"/>
              <wp:effectExtent l="0" t="0" r="12700" b="5080"/>
              <wp:wrapNone/>
              <wp:docPr id="469242087" name="Conector recto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63365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7DC834B" id="Conector recto 5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4.1pt,9.3pt" to="164.1pt,37.9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" strokecolor="black [3040]"/>
          </w:pict>
        </mc:Fallback>
      </mc:AlternateContent>
    </w:r>
    <w:r w:rsidR="00022BD9"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71040" behindDoc="0" locked="0" layoutInCell="1" allowOverlap="1" wp14:anchorId="253EC047" wp14:editId="43096A7D">
              <wp:simplePos x="0" y="0"/>
              <wp:positionH relativeFrom="column">
                <wp:posOffset>571837</wp:posOffset>
              </wp:positionH>
              <wp:positionV relativeFrom="paragraph">
                <wp:posOffset>117154</wp:posOffset>
              </wp:positionV>
              <wp:extent cx="0" cy="363365"/>
              <wp:effectExtent l="0" t="0" r="12700" b="5080"/>
              <wp:wrapNone/>
              <wp:docPr id="1380392410" name="Conector recto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63365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3CEB6C7" id="Conector recto 5" o:spid="_x0000_s1026" style="position:absolute;z-index:2516710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5.05pt,9.2pt" to="45.05pt,37.8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" strokecolor="black [3040]"/>
          </w:pict>
        </mc:Fallback>
      </mc:AlternateContent>
    </w:r>
    <w:r w:rsidR="00022BD9">
      <w:rPr>
        <w:noProof/>
        <w:lang w:val="es-ES" w:eastAsia="es-ES"/>
      </w:rPr>
      <w:drawing>
        <wp:anchor distT="0" distB="0" distL="114300" distR="114300" simplePos="0" relativeHeight="251670016" behindDoc="0" locked="0" layoutInCell="1" allowOverlap="1" wp14:anchorId="412C226E" wp14:editId="75CF6C5B">
          <wp:simplePos x="0" y="0"/>
          <wp:positionH relativeFrom="margin">
            <wp:posOffset>-1040765</wp:posOffset>
          </wp:positionH>
          <wp:positionV relativeFrom="paragraph">
            <wp:posOffset>18415</wp:posOffset>
          </wp:positionV>
          <wp:extent cx="1446530" cy="563245"/>
          <wp:effectExtent l="0" t="0" r="0" b="0"/>
          <wp:wrapNone/>
          <wp:docPr id="1291400625" name="Imatge 1" descr="Imagen que contiene For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1400625" name="Imatge 1" descr="Imagen que contiene Forma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6530" cy="5632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22BD9">
      <w:t xml:space="preserve">                  </w:t>
    </w:r>
    <w:r w:rsidR="00022BD9">
      <w:rPr>
        <w:noProof/>
        <w:lang w:val="es-ES" w:eastAsia="es-ES"/>
      </w:rPr>
      <w:drawing>
        <wp:inline distT="0" distB="0" distL="0" distR="0" wp14:anchorId="6CB6AE37" wp14:editId="37465444">
          <wp:extent cx="1328734" cy="583565"/>
          <wp:effectExtent l="0" t="0" r="5080" b="635"/>
          <wp:docPr id="129378997" name="Imagen 3" descr="Imagen que contiene Logotip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378997" name="Imagen 3" descr="Imagen que contiene Logotipo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10091" cy="6192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</w:t>
    </w:r>
    <w:r>
      <w:t xml:space="preserve"> </w:t>
    </w:r>
    <w:r>
      <w:t xml:space="preserve">  </w:t>
    </w:r>
    <w:r>
      <w:rPr>
        <w:noProof/>
        <w:lang w:val="es-ES" w:eastAsia="es-ES"/>
      </w:rPr>
      <w:drawing>
        <wp:inline distT="0" distB="0" distL="0" distR="0" wp14:anchorId="2A05A2CA" wp14:editId="3542EE95">
          <wp:extent cx="1328734" cy="583565"/>
          <wp:effectExtent l="0" t="0" r="5080" b="635"/>
          <wp:docPr id="426831153" name="Imagen 3" descr="Imagen que contiene Logotip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378997" name="Imagen 3" descr="Imagen que contiene Logotipo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10091" cy="61929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73088" behindDoc="0" locked="0" layoutInCell="1" allowOverlap="1" wp14:anchorId="63C7A3BE" wp14:editId="7CE19326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357216640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917619325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6156154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70479957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1482145" id="Agrupa 1" o:spid="_x0000_s1026" style="position:absolute;margin-left:-106.25pt;margin-top:816.7pt;width:282.5pt;height:168.95pt;z-index:251673088" coordsize="35877,2145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&#13;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&#13;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&#13;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" strokecolor="#4579b8 [3044]"/>
            </v:group>
          </w:pict>
        </mc:Fallback>
      </mc:AlternateContent>
    </w:r>
    <w:r w:rsidR="00022BD9"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8992" behindDoc="0" locked="0" layoutInCell="1" allowOverlap="1" wp14:anchorId="201B77EB" wp14:editId="58D42339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0A9B6EA" id="Agrupa 1" o:spid="_x0000_s1026" style="position:absolute;margin-left:-106.25pt;margin-top:816.7pt;width:282.5pt;height:168.95pt;z-index:251668992" coordsize="35877,2145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&#13;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&#13;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&#13;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" strokecolor="#4579b8 [3044]"/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4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72A8"/>
    <w:rsid w:val="0001132A"/>
    <w:rsid w:val="000156CD"/>
    <w:rsid w:val="00022BD9"/>
    <w:rsid w:val="00023205"/>
    <w:rsid w:val="000237A9"/>
    <w:rsid w:val="00031C01"/>
    <w:rsid w:val="00034A40"/>
    <w:rsid w:val="00050D54"/>
    <w:rsid w:val="00074F0B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C075E"/>
    <w:rsid w:val="002E219A"/>
    <w:rsid w:val="002F1FA3"/>
    <w:rsid w:val="002F3D33"/>
    <w:rsid w:val="00307F7A"/>
    <w:rsid w:val="00322246"/>
    <w:rsid w:val="00323D33"/>
    <w:rsid w:val="003272A8"/>
    <w:rsid w:val="00330602"/>
    <w:rsid w:val="00331224"/>
    <w:rsid w:val="003403A6"/>
    <w:rsid w:val="003419D5"/>
    <w:rsid w:val="00373894"/>
    <w:rsid w:val="00392DD5"/>
    <w:rsid w:val="003C228C"/>
    <w:rsid w:val="003D785A"/>
    <w:rsid w:val="003E007C"/>
    <w:rsid w:val="003F6178"/>
    <w:rsid w:val="003F6E57"/>
    <w:rsid w:val="00466CDE"/>
    <w:rsid w:val="00476826"/>
    <w:rsid w:val="00485578"/>
    <w:rsid w:val="004C6BE5"/>
    <w:rsid w:val="004D2A64"/>
    <w:rsid w:val="0050440F"/>
    <w:rsid w:val="005622F6"/>
    <w:rsid w:val="00574AA6"/>
    <w:rsid w:val="005E3236"/>
    <w:rsid w:val="006013FF"/>
    <w:rsid w:val="00606622"/>
    <w:rsid w:val="00635971"/>
    <w:rsid w:val="00651C37"/>
    <w:rsid w:val="006776B5"/>
    <w:rsid w:val="0069369F"/>
    <w:rsid w:val="006B4CEB"/>
    <w:rsid w:val="006C5013"/>
    <w:rsid w:val="006F0D2E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F6F4F"/>
    <w:rsid w:val="0081333C"/>
    <w:rsid w:val="0083573F"/>
    <w:rsid w:val="008413FC"/>
    <w:rsid w:val="00842E51"/>
    <w:rsid w:val="008442CE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06ACB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F3976"/>
    <w:rsid w:val="00C004FA"/>
    <w:rsid w:val="00C168B0"/>
    <w:rsid w:val="00C24228"/>
    <w:rsid w:val="00C6481A"/>
    <w:rsid w:val="00CF5372"/>
    <w:rsid w:val="00D40806"/>
    <w:rsid w:val="00D616E9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BAB793"/>
  <w15:docId w15:val="{E6E8410C-5E5B-B047-B185-E2B04C4CB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nuelbauzaramis/Downloads/Plantilla_base_GOIB_9,9%20(2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Plantilla_base_GOIB_9,9 (2).dotx</Template>
  <TotalTime>1</TotalTime>
  <Pages>1</Pages>
  <Words>3</Words>
  <Characters>19</Characters>
  <Application>Microsoft Office Word</Application>
  <DocSecurity>0</DocSecurity>
  <Lines>1</Lines>
  <Paragraphs>1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21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Bauza Ramis</dc:creator>
  <cp:lastModifiedBy>Manuel Bauza</cp:lastModifiedBy>
  <cp:revision>2</cp:revision>
  <cp:lastPrinted>2024-02-26T12:06:00Z</cp:lastPrinted>
  <dcterms:created xsi:type="dcterms:W3CDTF">2024-03-24T17:25:00Z</dcterms:created>
  <dcterms:modified xsi:type="dcterms:W3CDTF">2024-03-24T17:25:00Z</dcterms:modified>
</cp:coreProperties>
</file>