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06709" w14:textId="77777777" w:rsidR="003272A8" w:rsidRPr="003272A8" w:rsidRDefault="003272A8" w:rsidP="003272A8"/>
    <w:p w14:paraId="06FD6BCE" w14:textId="77777777" w:rsidR="003272A8" w:rsidRPr="003272A8" w:rsidRDefault="003272A8" w:rsidP="003272A8"/>
    <w:p w14:paraId="5C4F4B2A" w14:textId="77777777" w:rsidR="003272A8" w:rsidRPr="003272A8" w:rsidRDefault="003272A8" w:rsidP="003272A8"/>
    <w:p w14:paraId="45B5FBA1" w14:textId="77777777" w:rsidR="003272A8" w:rsidRPr="003272A8" w:rsidRDefault="003272A8" w:rsidP="003272A8"/>
    <w:p w14:paraId="4ED85891" w14:textId="77777777" w:rsidR="003272A8" w:rsidRPr="003272A8" w:rsidRDefault="003272A8" w:rsidP="003272A8"/>
    <w:p w14:paraId="64071865" w14:textId="77777777" w:rsidR="003272A8" w:rsidRPr="003272A8" w:rsidRDefault="003272A8" w:rsidP="003272A8"/>
    <w:p w14:paraId="4E13E801" w14:textId="77777777" w:rsidR="003272A8" w:rsidRPr="003272A8" w:rsidRDefault="003272A8" w:rsidP="003272A8"/>
    <w:p w14:paraId="74100C0F" w14:textId="77777777" w:rsidR="003272A8" w:rsidRPr="003272A8" w:rsidRDefault="003272A8" w:rsidP="003272A8"/>
    <w:p w14:paraId="21C118EF" w14:textId="77777777" w:rsidR="003272A8" w:rsidRPr="003272A8" w:rsidRDefault="003272A8" w:rsidP="003272A8"/>
    <w:p w14:paraId="27703E77" w14:textId="77777777" w:rsidR="003272A8" w:rsidRPr="003272A8" w:rsidRDefault="003272A8" w:rsidP="003272A8"/>
    <w:p w14:paraId="1669CF81" w14:textId="77777777" w:rsidR="003272A8" w:rsidRPr="003272A8" w:rsidRDefault="003272A8" w:rsidP="003272A8"/>
    <w:p w14:paraId="5F7CE2A5" w14:textId="77777777" w:rsidR="003272A8" w:rsidRPr="003272A8" w:rsidRDefault="003272A8" w:rsidP="003272A8"/>
    <w:p w14:paraId="594AB822" w14:textId="77777777" w:rsidR="003272A8" w:rsidRPr="003272A8" w:rsidRDefault="003272A8" w:rsidP="003272A8"/>
    <w:p w14:paraId="28A8843B" w14:textId="77777777" w:rsidR="003272A8" w:rsidRPr="003272A8" w:rsidRDefault="003272A8" w:rsidP="003272A8"/>
    <w:p w14:paraId="7BDA01E9" w14:textId="77777777" w:rsidR="003272A8" w:rsidRPr="003272A8" w:rsidRDefault="003272A8" w:rsidP="003272A8"/>
    <w:p w14:paraId="054DC335" w14:textId="77777777" w:rsidR="003272A8" w:rsidRPr="003272A8" w:rsidRDefault="003272A8" w:rsidP="003272A8"/>
    <w:p w14:paraId="129AFFE2" w14:textId="77777777" w:rsidR="003272A8" w:rsidRPr="003272A8" w:rsidRDefault="003272A8" w:rsidP="003272A8"/>
    <w:p w14:paraId="31D908CC" w14:textId="77777777" w:rsidR="003272A8" w:rsidRPr="003272A8" w:rsidRDefault="003272A8" w:rsidP="003272A8"/>
    <w:p w14:paraId="41596C43" w14:textId="77777777" w:rsidR="003272A8" w:rsidRPr="003272A8" w:rsidRDefault="003272A8" w:rsidP="003272A8"/>
    <w:p w14:paraId="3E9628BF" w14:textId="77777777" w:rsidR="003272A8" w:rsidRPr="003272A8" w:rsidRDefault="003272A8" w:rsidP="003272A8"/>
    <w:p w14:paraId="79EE4FB4" w14:textId="3884CB40" w:rsidR="003272A8" w:rsidRPr="003272A8" w:rsidRDefault="003272A8" w:rsidP="003272A8">
      <w:pPr>
        <w:tabs>
          <w:tab w:val="left" w:pos="1568"/>
        </w:tabs>
      </w:pPr>
      <w:r>
        <w:tab/>
      </w:r>
    </w:p>
    <w:sectPr w:rsidR="003272A8" w:rsidRPr="003272A8" w:rsidSect="0047682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0C6D3" w14:textId="77777777" w:rsidR="00606622" w:rsidRDefault="00606622" w:rsidP="002F3D33">
      <w:r>
        <w:separator/>
      </w:r>
    </w:p>
  </w:endnote>
  <w:endnote w:type="continuationSeparator" w:id="0">
    <w:p w14:paraId="01348986" w14:textId="77777777" w:rsidR="00606622" w:rsidRDefault="0060662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3B7FA" w14:textId="77777777" w:rsidR="00022BD9" w:rsidRDefault="00022BD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0BE15089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27FFEA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59988C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3E1610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DDB60D3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3272A8" w:rsidRPr="00476826" w14:paraId="6148546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FF56067" w14:textId="226D9869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3272A8">
            <w:rPr>
              <w:noProof/>
            </w:rPr>
            <w:drawing>
              <wp:inline distT="0" distB="0" distL="0" distR="0" wp14:anchorId="617CBEEC" wp14:editId="5A2FEE53">
                <wp:extent cx="3596640" cy="535499"/>
                <wp:effectExtent l="0" t="0" r="0" b="0"/>
                <wp:docPr id="1027843134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7843134" name="Imagen 1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96640" cy="535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802762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4673BDE2" w14:textId="77777777" w:rsidR="00AF6E68" w:rsidRPr="00476826" w:rsidRDefault="00AF6E68" w:rsidP="003403A6">
          <w:pPr>
            <w:pStyle w:val="Peudepgina"/>
          </w:pPr>
        </w:p>
      </w:tc>
    </w:tr>
  </w:tbl>
  <w:p w14:paraId="2EDBC4D2" w14:textId="2BC0DCDE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692DD" w14:textId="77777777" w:rsidR="00606622" w:rsidRDefault="00606622" w:rsidP="002F3D33">
      <w:r>
        <w:separator/>
      </w:r>
    </w:p>
  </w:footnote>
  <w:footnote w:type="continuationSeparator" w:id="0">
    <w:p w14:paraId="6A7948E3" w14:textId="77777777" w:rsidR="00606622" w:rsidRDefault="0060662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CBB22" w14:textId="77777777" w:rsidR="00022BD9" w:rsidRDefault="00022BD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45D22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71FEBD5" wp14:editId="6EA70ABD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63868" w14:textId="77777777" w:rsidR="00022BD9" w:rsidRPr="00EC2CFB" w:rsidRDefault="00022BD9" w:rsidP="00022BD9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1040" behindDoc="0" locked="0" layoutInCell="1" allowOverlap="1" wp14:anchorId="253EC047" wp14:editId="73633D1B">
              <wp:simplePos x="0" y="0"/>
              <wp:positionH relativeFrom="column">
                <wp:posOffset>571837</wp:posOffset>
              </wp:positionH>
              <wp:positionV relativeFrom="paragraph">
                <wp:posOffset>117154</wp:posOffset>
              </wp:positionV>
              <wp:extent cx="0" cy="363365"/>
              <wp:effectExtent l="0" t="0" r="12700" b="5080"/>
              <wp:wrapNone/>
              <wp:docPr id="1380392410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336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3CEB6C7" id="Conector recto 5" o:spid="_x0000_s1026" style="position:absolute;z-index:2516710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.05pt,9.2pt" to="45.05pt,3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" strokecolor="black [3040]"/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70016" behindDoc="0" locked="0" layoutInCell="1" allowOverlap="1" wp14:anchorId="412C226E" wp14:editId="5531A5E9">
          <wp:simplePos x="0" y="0"/>
          <wp:positionH relativeFrom="margin">
            <wp:posOffset>-1040765</wp:posOffset>
          </wp:positionH>
          <wp:positionV relativeFrom="paragraph">
            <wp:posOffset>18415</wp:posOffset>
          </wp:positionV>
          <wp:extent cx="1446530" cy="563245"/>
          <wp:effectExtent l="0" t="0" r="0" b="0"/>
          <wp:wrapNone/>
          <wp:docPr id="1291400625" name="Imatge 1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" descr="Imagen que contiene Form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530" cy="563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</w:t>
    </w:r>
    <w:r>
      <w:rPr>
        <w:noProof/>
        <w:lang w:val="es-ES" w:eastAsia="es-ES"/>
      </w:rPr>
      <w:drawing>
        <wp:inline distT="0" distB="0" distL="0" distR="0" wp14:anchorId="6CB6AE37" wp14:editId="37465444">
          <wp:extent cx="1328734" cy="583565"/>
          <wp:effectExtent l="0" t="0" r="5080" b="635"/>
          <wp:docPr id="129378997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0091" cy="6192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8992" behindDoc="0" locked="0" layoutInCell="1" allowOverlap="1" wp14:anchorId="201B77EB" wp14:editId="58D4233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0A9B6EA" id="Agrupa 1" o:spid="_x0000_s1026" style="position:absolute;margin-left:-106.25pt;margin-top:816.7pt;width:282.5pt;height:168.95pt;z-index:251668992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</w:p>
  <w:p w14:paraId="5BC844D9" w14:textId="5399080A" w:rsidR="002F3D33" w:rsidRPr="00022BD9" w:rsidRDefault="002F3D33" w:rsidP="00022BD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7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2A8"/>
    <w:rsid w:val="0001132A"/>
    <w:rsid w:val="000156CD"/>
    <w:rsid w:val="00022BD9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272A8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06622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6AC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AB793"/>
  <w15:docId w15:val="{E6E8410C-5E5B-B047-B185-E2B04C4CB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(2).dotx</Template>
  <TotalTime>0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2024-03-24T17:20:00Z</dcterms:created>
  <dcterms:modified xsi:type="dcterms:W3CDTF">2024-03-24T17:20:00Z</dcterms:modified>
</cp:coreProperties>
</file>