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106709" w14:textId="77777777" w:rsidR="003272A8" w:rsidRPr="003272A8" w:rsidRDefault="003272A8" w:rsidP="003272A8"/>
    <w:p w14:paraId="06FD6BCE" w14:textId="77777777" w:rsidR="003272A8" w:rsidRPr="003272A8" w:rsidRDefault="003272A8" w:rsidP="003272A8"/>
    <w:p w14:paraId="5C4F4B2A" w14:textId="77777777" w:rsidR="003272A8" w:rsidRPr="003272A8" w:rsidRDefault="003272A8" w:rsidP="003272A8"/>
    <w:p w14:paraId="45B5FBA1" w14:textId="77777777" w:rsidR="003272A8" w:rsidRPr="003272A8" w:rsidRDefault="003272A8" w:rsidP="003272A8"/>
    <w:p w14:paraId="4ED85891" w14:textId="77777777" w:rsidR="003272A8" w:rsidRPr="003272A8" w:rsidRDefault="003272A8" w:rsidP="003272A8"/>
    <w:p w14:paraId="64071865" w14:textId="77777777" w:rsidR="003272A8" w:rsidRPr="003272A8" w:rsidRDefault="003272A8" w:rsidP="003272A8"/>
    <w:p w14:paraId="4E13E801" w14:textId="77777777" w:rsidR="003272A8" w:rsidRPr="003272A8" w:rsidRDefault="003272A8" w:rsidP="003272A8"/>
    <w:p w14:paraId="74100C0F" w14:textId="77777777" w:rsidR="003272A8" w:rsidRPr="003272A8" w:rsidRDefault="003272A8" w:rsidP="003272A8"/>
    <w:p w14:paraId="21C118EF" w14:textId="77777777" w:rsidR="003272A8" w:rsidRPr="003272A8" w:rsidRDefault="003272A8" w:rsidP="003272A8"/>
    <w:p w14:paraId="27703E77" w14:textId="77777777" w:rsidR="003272A8" w:rsidRPr="003272A8" w:rsidRDefault="003272A8" w:rsidP="003272A8"/>
    <w:p w14:paraId="1669CF81" w14:textId="77777777" w:rsidR="003272A8" w:rsidRPr="003272A8" w:rsidRDefault="003272A8" w:rsidP="003272A8"/>
    <w:p w14:paraId="5F7CE2A5" w14:textId="77777777" w:rsidR="003272A8" w:rsidRPr="003272A8" w:rsidRDefault="003272A8" w:rsidP="003272A8"/>
    <w:p w14:paraId="594AB822" w14:textId="77777777" w:rsidR="003272A8" w:rsidRPr="003272A8" w:rsidRDefault="003272A8" w:rsidP="003272A8"/>
    <w:p w14:paraId="28A8843B" w14:textId="77777777" w:rsidR="003272A8" w:rsidRPr="003272A8" w:rsidRDefault="003272A8" w:rsidP="003272A8"/>
    <w:p w14:paraId="7BDA01E9" w14:textId="77777777" w:rsidR="003272A8" w:rsidRPr="003272A8" w:rsidRDefault="003272A8" w:rsidP="003272A8"/>
    <w:p w14:paraId="054DC335" w14:textId="77777777" w:rsidR="003272A8" w:rsidRPr="003272A8" w:rsidRDefault="003272A8" w:rsidP="003272A8"/>
    <w:p w14:paraId="129AFFE2" w14:textId="77777777" w:rsidR="003272A8" w:rsidRPr="003272A8" w:rsidRDefault="003272A8" w:rsidP="003272A8"/>
    <w:p w14:paraId="31D908CC" w14:textId="77777777" w:rsidR="003272A8" w:rsidRPr="003272A8" w:rsidRDefault="003272A8" w:rsidP="003272A8"/>
    <w:p w14:paraId="41596C43" w14:textId="77777777" w:rsidR="003272A8" w:rsidRPr="003272A8" w:rsidRDefault="003272A8" w:rsidP="003272A8"/>
    <w:p w14:paraId="3E9628BF" w14:textId="77777777" w:rsidR="003272A8" w:rsidRPr="003272A8" w:rsidRDefault="003272A8" w:rsidP="003272A8"/>
    <w:p w14:paraId="79EE4FB4" w14:textId="3884CB40" w:rsidR="003272A8" w:rsidRPr="003272A8" w:rsidRDefault="003272A8" w:rsidP="003272A8">
      <w:pPr>
        <w:tabs>
          <w:tab w:val="left" w:pos="1568"/>
        </w:tabs>
      </w:pPr>
      <w:r>
        <w:tab/>
      </w:r>
    </w:p>
    <w:sectPr w:rsidR="003272A8" w:rsidRPr="003272A8" w:rsidSect="00476826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E41843" w14:textId="77777777" w:rsidR="00DE697A" w:rsidRDefault="00DE697A" w:rsidP="002F3D33">
      <w:r>
        <w:separator/>
      </w:r>
    </w:p>
  </w:endnote>
  <w:endnote w:type="continuationSeparator" w:id="0">
    <w:p w14:paraId="6170BFCA" w14:textId="77777777" w:rsidR="00DE697A" w:rsidRDefault="00DE697A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3419D5" w:rsidRPr="00842E51" w14:paraId="0BE15089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627FFEAA" w14:textId="77777777" w:rsidR="003419D5" w:rsidRPr="00842E51" w:rsidRDefault="003419D5" w:rsidP="00842E51">
          <w:pPr>
            <w:pStyle w:val="Peudepgina"/>
            <w:jc w:val="both"/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359988C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F3E1610" w14:textId="77777777" w:rsidR="003419D5" w:rsidRPr="00842E51" w:rsidRDefault="000D04E3" w:rsidP="003403A6">
          <w:pPr>
            <w:pStyle w:val="Nmerodepgina1"/>
          </w:pPr>
          <w:r w:rsidRPr="00842E51">
            <w:fldChar w:fldCharType="begin"/>
          </w:r>
          <w:r w:rsidR="003419D5" w:rsidRPr="00842E51">
            <w:instrText>PAGE   \* MERGEFORMAT</w:instrText>
          </w:r>
          <w:r w:rsidRPr="00842E51">
            <w:fldChar w:fldCharType="separate"/>
          </w:r>
          <w:r w:rsidR="007C0AC1">
            <w:rPr>
              <w:noProof/>
            </w:rPr>
            <w:t>2</w:t>
          </w:r>
          <w:r w:rsidRPr="00842E51">
            <w:fldChar w:fldCharType="end"/>
          </w:r>
        </w:p>
      </w:tc>
    </w:tr>
  </w:tbl>
  <w:p w14:paraId="5DDB60D3" w14:textId="77777777" w:rsidR="003419D5" w:rsidRPr="003419D5" w:rsidRDefault="003419D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5880"/>
      <w:gridCol w:w="2591"/>
      <w:gridCol w:w="1565"/>
    </w:tblGrid>
    <w:tr w:rsidR="003272A8" w:rsidRPr="00476826" w14:paraId="6148546D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5FF56067" w14:textId="226D9869" w:rsidR="00AF6E68" w:rsidRPr="00476826" w:rsidRDefault="003419D5" w:rsidP="003403A6">
          <w:pPr>
            <w:pStyle w:val="Peudepgina"/>
          </w:pPr>
          <w:r w:rsidRPr="00476826">
            <w:t xml:space="preserve"> </w:t>
          </w:r>
          <w:r w:rsidR="003272A8">
            <w:rPr>
              <w:noProof/>
            </w:rPr>
            <w:drawing>
              <wp:inline distT="0" distB="0" distL="0" distR="0" wp14:anchorId="617CBEEC" wp14:editId="5A2FEE53">
                <wp:extent cx="3596640" cy="535499"/>
                <wp:effectExtent l="0" t="0" r="0" b="0"/>
                <wp:docPr id="1027843134" name="Imagen 1" descr="Text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27843134" name="Imagen 1" descr="Texto&#10;&#10;Descripción generada automáticamente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596640" cy="53549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3802762" w14:textId="77777777" w:rsidR="00AF6E68" w:rsidRPr="00476826" w:rsidRDefault="00AF6E68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4673BDE2" w14:textId="77777777" w:rsidR="00AF6E68" w:rsidRPr="00476826" w:rsidRDefault="00AF6E68" w:rsidP="003403A6">
          <w:pPr>
            <w:pStyle w:val="Peudepgina"/>
          </w:pPr>
        </w:p>
      </w:tc>
    </w:tr>
  </w:tbl>
  <w:p w14:paraId="2EDBC4D2" w14:textId="2BC0DCDE" w:rsidR="00AF6E68" w:rsidRPr="00476826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EED4AE" w14:textId="77777777" w:rsidR="00DE697A" w:rsidRDefault="00DE697A" w:rsidP="002F3D33">
      <w:r>
        <w:separator/>
      </w:r>
    </w:p>
  </w:footnote>
  <w:footnote w:type="continuationSeparator" w:id="0">
    <w:p w14:paraId="00BA504F" w14:textId="77777777" w:rsidR="00DE697A" w:rsidRDefault="00DE697A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E45D22" w14:textId="77777777" w:rsidR="00AF6E68" w:rsidRDefault="00166737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 wp14:anchorId="071FEBD5" wp14:editId="6EA70ABD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C844D9" w14:textId="49AD2DFA" w:rsidR="002F3D33" w:rsidRDefault="0069369F" w:rsidP="002F3D33">
    <w:pPr>
      <w:pStyle w:val="Encabezado"/>
      <w:spacing w:after="4640"/>
    </w:pPr>
    <w:r>
      <w:rPr>
        <w:noProof/>
        <w:lang w:val="es-ES" w:eastAsia="es-ES"/>
      </w:rPr>
      <w:drawing>
        <wp:anchor distT="0" distB="0" distL="114300" distR="114300" simplePos="0" relativeHeight="251667968" behindDoc="0" locked="0" layoutInCell="1" allowOverlap="1" wp14:anchorId="1953F5FD" wp14:editId="4510B204">
          <wp:simplePos x="0" y="0"/>
          <wp:positionH relativeFrom="margin">
            <wp:posOffset>-1041344</wp:posOffset>
          </wp:positionH>
          <wp:positionV relativeFrom="paragraph">
            <wp:posOffset>-83185</wp:posOffset>
          </wp:positionV>
          <wp:extent cx="1446962" cy="563539"/>
          <wp:effectExtent l="0" t="0" r="1270" b="8255"/>
          <wp:wrapNone/>
          <wp:docPr id="1291400625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1400625" name="Imatge 129140062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6962" cy="5635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66737"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C8A2BC1" wp14:editId="4BBD5EF5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8781B75" id="Agrupa 1" o:spid="_x0000_s1026" style="position:absolute;margin-left:-106.25pt;margin-top:816.7pt;width:282.5pt;height:168.95pt;z-index:251665920" coordsize="35877,2145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&#13;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&#13;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&#13;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" strokecolor="#4579b8 [3044]"/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7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72A8"/>
    <w:rsid w:val="0001132A"/>
    <w:rsid w:val="000156CD"/>
    <w:rsid w:val="00023205"/>
    <w:rsid w:val="000237A9"/>
    <w:rsid w:val="00031C01"/>
    <w:rsid w:val="00034A40"/>
    <w:rsid w:val="00050D54"/>
    <w:rsid w:val="00074F0B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272A8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66CDE"/>
    <w:rsid w:val="00476826"/>
    <w:rsid w:val="00485578"/>
    <w:rsid w:val="004C6BE5"/>
    <w:rsid w:val="004D2A64"/>
    <w:rsid w:val="0050440F"/>
    <w:rsid w:val="005622F6"/>
    <w:rsid w:val="00574AA6"/>
    <w:rsid w:val="005E3236"/>
    <w:rsid w:val="006013FF"/>
    <w:rsid w:val="00635971"/>
    <w:rsid w:val="00651C37"/>
    <w:rsid w:val="006776B5"/>
    <w:rsid w:val="0069369F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06ACB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F6E68"/>
    <w:rsid w:val="00B049DA"/>
    <w:rsid w:val="00B15CD0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F3976"/>
    <w:rsid w:val="00C004FA"/>
    <w:rsid w:val="00C168B0"/>
    <w:rsid w:val="00C24228"/>
    <w:rsid w:val="00C6481A"/>
    <w:rsid w:val="00CF5372"/>
    <w:rsid w:val="00D40806"/>
    <w:rsid w:val="00D616E9"/>
    <w:rsid w:val="00D76585"/>
    <w:rsid w:val="00D911CC"/>
    <w:rsid w:val="00DA5056"/>
    <w:rsid w:val="00DD7696"/>
    <w:rsid w:val="00DE697A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BAB793"/>
  <w15:docId w15:val="{E6E8410C-5E5B-B047-B185-E2B04C4CB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nuelbauzaramis/Downloads/Plantilla_base_GOIB_9,9%20(2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Plantilla_base_GOIB_9,9 (2).dotx</Template>
  <TotalTime>3</TotalTime>
  <Pages>1</Pages>
  <Words>3</Words>
  <Characters>19</Characters>
  <Application>Microsoft Office Word</Application>
  <DocSecurity>0</DocSecurity>
  <Lines>1</Lines>
  <Paragraphs>1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21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Manuel Bauza</cp:lastModifiedBy>
  <cp:revision>2</cp:revision>
  <cp:lastPrinted>2024-02-26T12:06:00Z</cp:lastPrinted>
  <dcterms:created xsi:type="dcterms:W3CDTF">2024-03-24T17:04:00Z</dcterms:created>
  <dcterms:modified xsi:type="dcterms:W3CDTF">2024-03-24T17:24:00Z</dcterms:modified>
</cp:coreProperties>
</file>