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A1CEA" w14:textId="77777777" w:rsidR="002035DE" w:rsidRDefault="00000000">
      <w:pPr>
        <w:jc w:val="right"/>
      </w:pPr>
      <w:r>
        <w:rPr>
          <w:rFonts w:ascii="Bariol Regular" w:eastAsia="MS Mincho" w:hAnsi="Bariol Regular"/>
          <w:color w:val="808080"/>
          <w:lang w:eastAsia="es-ES"/>
        </w:rPr>
        <w:t xml:space="preserve">NOTA DE PREMSA </w:t>
      </w:r>
      <w:proofErr w:type="spellStart"/>
      <w:r>
        <w:rPr>
          <w:rStyle w:val="Textodelmarcadordeposicin"/>
        </w:rPr>
        <w:t>Seleccionau</w:t>
      </w:r>
      <w:proofErr w:type="spellEnd"/>
      <w:r>
        <w:rPr>
          <w:rStyle w:val="Textodelmarcadordeposicin"/>
        </w:rPr>
        <w:t xml:space="preserve"> el dia del calendari</w:t>
      </w:r>
    </w:p>
    <w:p w14:paraId="38D4125A" w14:textId="77777777" w:rsidR="002035DE" w:rsidRDefault="002035DE">
      <w:pPr>
        <w:rPr>
          <w:rFonts w:ascii="Bariol Regular" w:hAnsi="Bariol Regular"/>
          <w:sz w:val="24"/>
          <w:szCs w:val="24"/>
        </w:rPr>
      </w:pPr>
    </w:p>
    <w:p w14:paraId="3AD0DC44" w14:textId="77777777" w:rsidR="002035DE" w:rsidRDefault="002035DE">
      <w:pPr>
        <w:rPr>
          <w:rFonts w:ascii="Bariol Regular" w:hAnsi="Bariol Regular"/>
          <w:sz w:val="24"/>
          <w:szCs w:val="24"/>
        </w:rPr>
      </w:pPr>
    </w:p>
    <w:p w14:paraId="799EE0CF" w14:textId="77777777" w:rsidR="002035DE" w:rsidRDefault="00000000">
      <w:pPr>
        <w:jc w:val="right"/>
      </w:pPr>
      <w:r>
        <w:rPr>
          <w:rStyle w:val="Textodelmarcadordeposicin"/>
        </w:rPr>
        <w:t>Introduïu aquí el titular (màxim, 2 línies)</w:t>
      </w:r>
    </w:p>
    <w:p w14:paraId="5F2369AC" w14:textId="77777777" w:rsidR="002035DE" w:rsidRDefault="002035DE">
      <w:pPr>
        <w:rPr>
          <w:rFonts w:ascii="Bariol Regular" w:hAnsi="Bariol Regular"/>
        </w:rPr>
      </w:pPr>
    </w:p>
    <w:p w14:paraId="6C99CAB7" w14:textId="77777777" w:rsidR="002035DE" w:rsidRDefault="002035DE">
      <w:pPr>
        <w:rPr>
          <w:rFonts w:ascii="Bariol Regular" w:hAnsi="Bariol Regular"/>
        </w:rPr>
      </w:pPr>
    </w:p>
    <w:tbl>
      <w:tblPr>
        <w:tblW w:w="8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6"/>
        <w:gridCol w:w="4247"/>
      </w:tblGrid>
      <w:tr w:rsidR="002035DE" w14:paraId="0C367CD3" w14:textId="77777777">
        <w:tc>
          <w:tcPr>
            <w:tcW w:w="4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2C983" w14:textId="77777777" w:rsidR="002035DE" w:rsidRDefault="00000000">
            <w:r>
              <w:rPr>
                <w:rFonts w:ascii="Bariol Regular" w:hAnsi="Bariol Regular"/>
                <w:color w:val="C00000"/>
              </w:rPr>
              <w:t>\</w:t>
            </w:r>
            <w:r>
              <w:rPr>
                <w:rFonts w:ascii="Bariol Regular" w:hAnsi="Bariol Regular"/>
              </w:rPr>
              <w:t xml:space="preserve"> </w:t>
            </w:r>
            <w:r>
              <w:rPr>
                <w:rStyle w:val="Textodelmarcadordeposicin"/>
              </w:rPr>
              <w:t>Introduïu aquí l’entradeta (màxim, 4 línies)</w:t>
            </w:r>
          </w:p>
        </w:tc>
        <w:tc>
          <w:tcPr>
            <w:tcW w:w="42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98A2B" w14:textId="77777777" w:rsidR="002035DE" w:rsidRDefault="00000000">
            <w:r>
              <w:rPr>
                <w:rFonts w:ascii="Bariol Regular" w:hAnsi="Bariol Regular"/>
                <w:color w:val="C00000"/>
              </w:rPr>
              <w:t>\</w:t>
            </w:r>
            <w:r>
              <w:rPr>
                <w:rFonts w:ascii="Bariol Regular" w:hAnsi="Bariol Regular"/>
              </w:rPr>
              <w:t xml:space="preserve"> </w:t>
            </w:r>
            <w:r>
              <w:rPr>
                <w:rStyle w:val="Textodelmarcadordeposicin"/>
              </w:rPr>
              <w:t>Introduïu aquí l’entradeta (màxim, 4 línies)</w:t>
            </w:r>
          </w:p>
        </w:tc>
      </w:tr>
    </w:tbl>
    <w:p w14:paraId="215F5F08" w14:textId="77777777" w:rsidR="002035DE" w:rsidRDefault="002035DE">
      <w:pPr>
        <w:rPr>
          <w:rFonts w:ascii="Bariol Regular" w:hAnsi="Bariol Regular"/>
        </w:rPr>
      </w:pPr>
    </w:p>
    <w:p w14:paraId="62CD681B" w14:textId="77777777" w:rsidR="002035DE" w:rsidRDefault="002035DE">
      <w:pPr>
        <w:rPr>
          <w:rFonts w:ascii="Bariol Regular" w:hAnsi="Bariol Regular"/>
        </w:rPr>
      </w:pPr>
    </w:p>
    <w:p w14:paraId="7D1FC878" w14:textId="77777777" w:rsidR="002035DE" w:rsidRDefault="00000000">
      <w:pPr>
        <w:spacing w:line="276" w:lineRule="auto"/>
      </w:pPr>
      <w:r>
        <w:rPr>
          <w:rStyle w:val="Textodelmarcadordeposicin"/>
        </w:rPr>
        <w:t>Introduïu aquí el text de la nota de premsa</w:t>
      </w:r>
    </w:p>
    <w:p w14:paraId="475A9CAE" w14:textId="77777777" w:rsidR="002035DE" w:rsidRDefault="002035DE">
      <w:pPr>
        <w:rPr>
          <w:rFonts w:ascii="Bariol Regular" w:hAnsi="Bariol Regular"/>
        </w:rPr>
      </w:pPr>
    </w:p>
    <w:p w14:paraId="7A398710" w14:textId="77777777" w:rsidR="002035DE" w:rsidRDefault="002035DE">
      <w:pPr>
        <w:rPr>
          <w:rFonts w:ascii="Bariol Regular" w:hAnsi="Bariol Regular"/>
        </w:rPr>
      </w:pPr>
    </w:p>
    <w:sectPr w:rsidR="002035D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76" w:right="851" w:bottom="2835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29809" w14:textId="77777777" w:rsidR="0062119C" w:rsidRDefault="0062119C">
      <w:r>
        <w:separator/>
      </w:r>
    </w:p>
  </w:endnote>
  <w:endnote w:type="continuationSeparator" w:id="0">
    <w:p w14:paraId="1A9EF9CC" w14:textId="77777777" w:rsidR="0062119C" w:rsidRDefault="00621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auto"/>
    <w:pitch w:val="variable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A3020" w14:textId="77777777" w:rsidR="00804F91" w:rsidRDefault="00804F9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287E89" w14:paraId="1A752BCE" w14:textId="77777777"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5FEADD15" w14:textId="77777777" w:rsidR="00E644A5" w:rsidRDefault="00000000">
          <w:pPr>
            <w:pStyle w:val="Peudepgina"/>
            <w:spacing w:line="240" w:lineRule="auto"/>
          </w:pPr>
          <w:proofErr w:type="spellStart"/>
          <w:r>
            <w:t>Passeig</w:t>
          </w:r>
          <w:proofErr w:type="spellEnd"/>
          <w:r>
            <w:t xml:space="preserve"> Sagrera, 2</w:t>
          </w:r>
        </w:p>
        <w:p w14:paraId="50306756" w14:textId="77777777" w:rsidR="00E644A5" w:rsidRDefault="00000000">
          <w:pPr>
            <w:pStyle w:val="Peudepgina"/>
            <w:spacing w:line="240" w:lineRule="auto"/>
          </w:pPr>
          <w:r>
            <w:t xml:space="preserve">07012 Palma </w:t>
          </w:r>
        </w:p>
        <w:p w14:paraId="6BF93FFB" w14:textId="77777777" w:rsidR="00E644A5" w:rsidRDefault="00000000">
          <w:pPr>
            <w:pStyle w:val="Peudepgina"/>
            <w:spacing w:line="240" w:lineRule="auto"/>
          </w:pPr>
          <w:r>
            <w:t xml:space="preserve">Tel. 971 177 035 </w:t>
          </w:r>
        </w:p>
        <w:p w14:paraId="5418760B" w14:textId="77777777" w:rsidR="00E644A5" w:rsidRDefault="00000000">
          <w:pPr>
            <w:pStyle w:val="Peudepgina"/>
            <w:spacing w:line="240" w:lineRule="auto"/>
          </w:pPr>
          <w:r>
            <w:t xml:space="preserve">comunicacio@caib.es </w:t>
          </w:r>
        </w:p>
        <w:p w14:paraId="4975798F" w14:textId="77777777" w:rsidR="00E644A5" w:rsidRDefault="00000000">
          <w:pPr>
            <w:pStyle w:val="Peudepgina"/>
            <w:jc w:val="both"/>
          </w:pPr>
          <w:r>
            <w:rPr>
              <w:color w:val="C30045"/>
            </w:rPr>
            <w:t>www.caib.es</w:t>
          </w: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AC53C90" w14:textId="77777777" w:rsidR="00E644A5" w:rsidRDefault="00E644A5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3BB14371" w14:textId="77777777" w:rsidR="00E644A5" w:rsidRDefault="00000000">
          <w:pPr>
            <w:pStyle w:val="Nmerodepgina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1C1E4AF1" w14:textId="77777777" w:rsidR="00E644A5" w:rsidRDefault="00E644A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E4697" w14:textId="77777777" w:rsidR="00E644A5" w:rsidRDefault="00000000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9178B41" wp14:editId="27460F56">
              <wp:simplePos x="0" y="0"/>
              <wp:positionH relativeFrom="column">
                <wp:posOffset>-1214999</wp:posOffset>
              </wp:positionH>
              <wp:positionV relativeFrom="paragraph">
                <wp:posOffset>-892481</wp:posOffset>
              </wp:positionV>
              <wp:extent cx="6830055" cy="628019"/>
              <wp:effectExtent l="0" t="0" r="2545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30055" cy="6280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86FAAD6" w14:textId="77777777" w:rsidR="00E644A5" w:rsidRDefault="00000000">
                          <w:pPr>
                            <w:spacing w:before="240"/>
                            <w:jc w:val="right"/>
                          </w:pPr>
                          <w: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cs="Noto Sans"/>
                              <w:noProof/>
                              <w:color w:val="C30045"/>
                              <w:sz w:val="15"/>
                              <w:szCs w:val="15"/>
                            </w:rPr>
                            <w:drawing>
                              <wp:inline distT="0" distB="0" distL="0" distR="0" wp14:anchorId="747A52A1" wp14:editId="13C0CF6B">
                                <wp:extent cx="930209" cy="312541"/>
                                <wp:effectExtent l="0" t="0" r="0" b="4959"/>
                                <wp:docPr id="7" name="Imagen 17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930209" cy="31254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0" tIns="0" rIns="0" bIns="0" anchor="t" anchorCtr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178B41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95.65pt;margin-top:-70.25pt;width:537.8pt;height:49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" stroked="f">
              <v:textbox inset="0,0,0,0">
                <w:txbxContent>
                  <w:p w14:paraId="086FAAD6" w14:textId="77777777" w:rsidR="00000000" w:rsidRDefault="00000000">
                    <w:pPr>
                      <w:spacing w:before="240"/>
                      <w:jc w:val="right"/>
                    </w:pPr>
                    <w:r>
                      <w:rPr>
                        <w:rFonts w:cs="Noto Sans"/>
                        <w:color w:val="C30045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cs="Noto Sans"/>
                        <w:noProof/>
                        <w:color w:val="C30045"/>
                        <w:sz w:val="15"/>
                        <w:szCs w:val="15"/>
                      </w:rPr>
                      <w:drawing>
                        <wp:inline distT="0" distB="0" distL="0" distR="0" wp14:anchorId="747A52A1" wp14:editId="13C0CF6B">
                          <wp:extent cx="930209" cy="312541"/>
                          <wp:effectExtent l="0" t="0" r="0" b="4959"/>
                          <wp:docPr id="7" name="Imagen 17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30209" cy="31254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5C71E19" wp14:editId="02DA8658">
              <wp:simplePos x="0" y="0"/>
              <wp:positionH relativeFrom="column">
                <wp:posOffset>-1214752</wp:posOffset>
              </wp:positionH>
              <wp:positionV relativeFrom="paragraph">
                <wp:posOffset>-836291</wp:posOffset>
              </wp:positionV>
              <wp:extent cx="6839583" cy="0"/>
              <wp:effectExtent l="0" t="0" r="5717" b="12700"/>
              <wp:wrapNone/>
              <wp:docPr id="9" name="Conector recto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39583" cy="0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26262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1D4B0CAC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13" o:spid="_x0000_s1026" type="#_x0000_t32" style="position:absolute;margin-left:-95.65pt;margin-top:-65.85pt;width:538.55pt;height: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" strokecolor="#262626" strokeweight=".26467mm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460889B" wp14:editId="56656359">
              <wp:simplePos x="0" y="0"/>
              <wp:positionH relativeFrom="column">
                <wp:posOffset>-1214999</wp:posOffset>
              </wp:positionH>
              <wp:positionV relativeFrom="paragraph">
                <wp:posOffset>-176863</wp:posOffset>
              </wp:positionV>
              <wp:extent cx="6529072" cy="685800"/>
              <wp:effectExtent l="0" t="0" r="0" b="0"/>
              <wp:wrapNone/>
              <wp:docPr id="1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529072" cy="685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26D11D" w14:textId="77777777" w:rsidR="00E644A5" w:rsidRDefault="00000000">
                          <w:pPr>
                            <w:pStyle w:val="Peudepgina"/>
                            <w:rPr>
                              <w:rFonts w:ascii="Noto Sans" w:hAnsi="Noto Sans" w:cs="Noto Sans"/>
                              <w:lang w:val="ca-ES"/>
                            </w:rPr>
                          </w:pPr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>Nom de la via pública, núm.</w:t>
                          </w:r>
                        </w:p>
                        <w:p w14:paraId="7730F064" w14:textId="77777777" w:rsidR="00E644A5" w:rsidRDefault="00000000">
                          <w:pPr>
                            <w:pStyle w:val="Peudepgina"/>
                            <w:rPr>
                              <w:rFonts w:ascii="Noto Sans" w:hAnsi="Noto Sans" w:cs="Noto Sans"/>
                              <w:lang w:val="ca-ES"/>
                            </w:rPr>
                          </w:pPr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 xml:space="preserve">07000 Localitat </w:t>
                          </w:r>
                        </w:p>
                        <w:p w14:paraId="2B8328A3" w14:textId="77777777" w:rsidR="00E644A5" w:rsidRDefault="00000000">
                          <w:pPr>
                            <w:pStyle w:val="Peudepgina"/>
                            <w:rPr>
                              <w:rFonts w:ascii="Noto Sans" w:hAnsi="Noto Sans" w:cs="Noto Sans"/>
                              <w:lang w:val="ca-ES"/>
                            </w:rPr>
                          </w:pPr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>Tel. 971 00 00 00</w:t>
                          </w:r>
                        </w:p>
                        <w:p w14:paraId="61BAB5E0" w14:textId="77777777" w:rsidR="00E644A5" w:rsidRDefault="00000000">
                          <w:pPr>
                            <w:pStyle w:val="Peudepgina"/>
                          </w:pPr>
                          <w:hyperlink r:id="rId3" w:history="1">
                            <w:proofErr w:type="spellStart"/>
                            <w:r>
                              <w:t>Adreça</w:t>
                            </w:r>
                            <w:proofErr w:type="spellEnd"/>
                          </w:hyperlink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 xml:space="preserve"> electrònica [si escau]</w:t>
                          </w:r>
                        </w:p>
                        <w:p w14:paraId="52E04936" w14:textId="77777777" w:rsidR="00E644A5" w:rsidRDefault="00000000">
                          <w:pP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  <w:t>Lloc web</w:t>
                          </w:r>
                        </w:p>
                        <w:p w14:paraId="0165799B" w14:textId="77777777" w:rsidR="00E644A5" w:rsidRDefault="00E644A5">
                          <w:pP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vert="horz" wrap="square" lIns="0" tIns="0" rIns="0" bIns="0" anchor="t" anchorCtr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60889B" id="Cuadro de texto 1" o:spid="_x0000_s1028" type="#_x0000_t202" style="position:absolute;margin-left:-95.65pt;margin-top:-13.95pt;width:514.1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" stroked="f">
              <v:textbox inset="0,0,0,0">
                <w:txbxContent>
                  <w:p w14:paraId="0726D11D" w14:textId="77777777" w:rsidR="00000000" w:rsidRDefault="00000000">
                    <w:pPr>
                      <w:pStyle w:val="Peudepgina"/>
                      <w:rPr>
                        <w:rFonts w:ascii="Noto Sans" w:hAnsi="Noto Sans" w:cs="Noto Sans"/>
                        <w:lang w:val="ca-ES"/>
                      </w:rPr>
                    </w:pPr>
                    <w:r>
                      <w:rPr>
                        <w:rFonts w:ascii="Noto Sans" w:hAnsi="Noto Sans" w:cs="Noto Sans"/>
                        <w:lang w:val="ca-ES"/>
                      </w:rPr>
                      <w:t>Nom de la via pública, núm.</w:t>
                    </w:r>
                  </w:p>
                  <w:p w14:paraId="7730F064" w14:textId="77777777" w:rsidR="00000000" w:rsidRDefault="00000000">
                    <w:pPr>
                      <w:pStyle w:val="Peudepgina"/>
                      <w:rPr>
                        <w:rFonts w:ascii="Noto Sans" w:hAnsi="Noto Sans" w:cs="Noto Sans"/>
                        <w:lang w:val="ca-ES"/>
                      </w:rPr>
                    </w:pPr>
                    <w:r>
                      <w:rPr>
                        <w:rFonts w:ascii="Noto Sans" w:hAnsi="Noto Sans" w:cs="Noto Sans"/>
                        <w:lang w:val="ca-ES"/>
                      </w:rPr>
                      <w:t xml:space="preserve">07000 Localitat </w:t>
                    </w:r>
                  </w:p>
                  <w:p w14:paraId="2B8328A3" w14:textId="77777777" w:rsidR="00000000" w:rsidRDefault="00000000">
                    <w:pPr>
                      <w:pStyle w:val="Peudepgina"/>
                      <w:rPr>
                        <w:rFonts w:ascii="Noto Sans" w:hAnsi="Noto Sans" w:cs="Noto Sans"/>
                        <w:lang w:val="ca-ES"/>
                      </w:rPr>
                    </w:pPr>
                    <w:r>
                      <w:rPr>
                        <w:rFonts w:ascii="Noto Sans" w:hAnsi="Noto Sans" w:cs="Noto Sans"/>
                        <w:lang w:val="ca-ES"/>
                      </w:rPr>
                      <w:t>Tel. 971 00 00 00</w:t>
                    </w:r>
                  </w:p>
                  <w:p w14:paraId="61BAB5E0" w14:textId="77777777" w:rsidR="00000000" w:rsidRDefault="00000000">
                    <w:pPr>
                      <w:pStyle w:val="Peudepgina"/>
                    </w:pPr>
                    <w:hyperlink r:id="rId4" w:history="1">
                      <w:proofErr w:type="spellStart"/>
                      <w:r>
                        <w:t>Adreça</w:t>
                      </w:r>
                      <w:proofErr w:type="spellEnd"/>
                    </w:hyperlink>
                    <w:r>
                      <w:rPr>
                        <w:rFonts w:ascii="Noto Sans" w:hAnsi="Noto Sans" w:cs="Noto Sans"/>
                        <w:lang w:val="ca-ES"/>
                      </w:rPr>
                      <w:t xml:space="preserve"> electrònica [si escau]</w:t>
                    </w:r>
                  </w:p>
                  <w:p w14:paraId="52E04936" w14:textId="77777777" w:rsidR="00000000" w:rsidRDefault="00000000">
                    <w:pPr>
                      <w:rPr>
                        <w:rFonts w:cs="Noto Sans"/>
                        <w:color w:val="C30045"/>
                        <w:sz w:val="15"/>
                        <w:szCs w:val="15"/>
                      </w:rPr>
                    </w:pPr>
                    <w:r>
                      <w:rPr>
                        <w:rFonts w:cs="Noto Sans"/>
                        <w:color w:val="C30045"/>
                        <w:sz w:val="15"/>
                        <w:szCs w:val="15"/>
                      </w:rPr>
                      <w:t>Lloc web</w:t>
                    </w:r>
                  </w:p>
                  <w:p w14:paraId="0165799B" w14:textId="77777777" w:rsidR="00000000" w:rsidRDefault="00000000">
                    <w:pPr>
                      <w:rPr>
                        <w:rFonts w:cs="Noto Sans"/>
                        <w:color w:val="C30045"/>
                        <w:sz w:val="15"/>
                        <w:szCs w:val="15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28371355" w14:textId="77777777" w:rsidR="00E644A5" w:rsidRDefault="00E644A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101B9" w14:textId="77777777" w:rsidR="0062119C" w:rsidRDefault="0062119C">
      <w:r>
        <w:rPr>
          <w:color w:val="000000"/>
        </w:rPr>
        <w:separator/>
      </w:r>
    </w:p>
  </w:footnote>
  <w:footnote w:type="continuationSeparator" w:id="0">
    <w:p w14:paraId="2B2771D7" w14:textId="77777777" w:rsidR="0062119C" w:rsidRDefault="006211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AD130" w14:textId="77777777" w:rsidR="00804F91" w:rsidRDefault="00804F9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D15ED" w14:textId="77777777" w:rsidR="00E644A5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7C5F1A73" wp14:editId="678696F9">
          <wp:simplePos x="0" y="0"/>
          <wp:positionH relativeFrom="column">
            <wp:posOffset>-1153799</wp:posOffset>
          </wp:positionH>
          <wp:positionV relativeFrom="paragraph">
            <wp:posOffset>-135888</wp:posOffset>
          </wp:positionV>
          <wp:extent cx="542925" cy="1590671"/>
          <wp:effectExtent l="0" t="0" r="0" b="0"/>
          <wp:wrapNone/>
          <wp:docPr id="1" name="2 Imagen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2CB4B" w14:textId="0869B63F" w:rsidR="00E644A5" w:rsidRDefault="00804F91">
    <w:pPr>
      <w:pStyle w:val="Encabezado"/>
      <w:tabs>
        <w:tab w:val="clear" w:pos="4252"/>
        <w:tab w:val="left" w:pos="2127"/>
        <w:tab w:val="left" w:pos="4253"/>
        <w:tab w:val="left" w:pos="808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A814C54" wp14:editId="31707BA1">
              <wp:simplePos x="0" y="0"/>
              <wp:positionH relativeFrom="column">
                <wp:posOffset>-1293804</wp:posOffset>
              </wp:positionH>
              <wp:positionV relativeFrom="paragraph">
                <wp:posOffset>33548</wp:posOffset>
              </wp:positionV>
              <wp:extent cx="6901263" cy="532738"/>
              <wp:effectExtent l="0" t="0" r="0" b="127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01263" cy="53273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3DDCDCA" w14:textId="6D03E654" w:rsidR="00804F91" w:rsidRPr="007C0E71" w:rsidRDefault="00804F91" w:rsidP="00804F91">
                          <w:pPr>
                            <w:pStyle w:val="Encabezado"/>
                            <w:tabs>
                              <w:tab w:val="clear" w:pos="4252"/>
                              <w:tab w:val="left" w:pos="2127"/>
                              <w:tab w:val="left" w:pos="4253"/>
                              <w:tab w:val="left" w:pos="8080"/>
                            </w:tabs>
                          </w:pPr>
                          <w:r w:rsidRPr="007C0E71">
                            <w:rPr>
                              <w:noProof/>
                            </w:rPr>
                            <w:drawing>
                              <wp:inline distT="0" distB="0" distL="0" distR="0" wp14:anchorId="16583F43" wp14:editId="6A6381E5">
                                <wp:extent cx="1151179" cy="355600"/>
                                <wp:effectExtent l="0" t="0" r="5080" b="0"/>
                                <wp:docPr id="5" name="Imagen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Imagen 5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51179" cy="3556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7C0E71">
                            <w:tab/>
                          </w:r>
                          <w:r w:rsidR="002314CD">
                            <w:rPr>
                              <w:noProof/>
                            </w:rPr>
                            <w:drawing>
                              <wp:inline distT="0" distB="0" distL="0" distR="0" wp14:anchorId="49A817D4" wp14:editId="50A70ED5">
                                <wp:extent cx="1130438" cy="354846"/>
                                <wp:effectExtent l="0" t="0" r="0" b="1270"/>
                                <wp:docPr id="1269242759" name="Imagen 1" descr="Imagen que contiene Icono&#10;&#10;Descripción generada automáticament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269242759" name="Imagen 1" descr="Imagen que contiene Icono&#10;&#10;Descripción generada automáticamente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95516" cy="40666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7C0E71">
                            <w:tab/>
                          </w:r>
                          <w:r w:rsidRPr="007C0E71">
                            <w:rPr>
                              <w:noProof/>
                            </w:rPr>
                            <w:drawing>
                              <wp:inline distT="0" distB="0" distL="0" distR="0" wp14:anchorId="3D2FBB26" wp14:editId="6B2B73BF">
                                <wp:extent cx="1048718" cy="355600"/>
                                <wp:effectExtent l="0" t="0" r="5715" b="0"/>
                                <wp:docPr id="11" name="Imagen 1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n 7"/>
                                        <pic:cNvPicPr/>
                                      </pic:nvPicPr>
                                      <pic:blipFill>
                                        <a:blip r:embed="rId3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048718" cy="3556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7C0E71">
                            <w:tab/>
                          </w:r>
                          <w:r>
                            <w:t xml:space="preserve">               </w:t>
                          </w: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D046982" wp14:editId="2D509B7C">
                                <wp:extent cx="986784" cy="383065"/>
                                <wp:effectExtent l="0" t="0" r="4445" b="0"/>
                                <wp:docPr id="3" name="Imagen 3" descr="Imagen que contiene Forma&#10;&#10;Descripción generada automáticament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Imagen 3" descr="Imagen que contiene Forma&#10;&#10;Descripción generada automáticamente"/>
                                        <pic:cNvPicPr/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993096" cy="3855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6F2C6CD6" w14:textId="77777777" w:rsidR="00804F91" w:rsidRDefault="00804F91" w:rsidP="00804F91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814C54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-101.85pt;margin-top:2.65pt;width:543.4pt;height:41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" fillcolor="white [3201]" stroked="f" strokeweight=".5pt">
              <v:textbox>
                <w:txbxContent>
                  <w:p w14:paraId="03DDCDCA" w14:textId="6D03E654" w:rsidR="00804F91" w:rsidRPr="007C0E71" w:rsidRDefault="00804F91" w:rsidP="00804F91">
                    <w:pPr>
                      <w:pStyle w:val="Encabezado"/>
                      <w:tabs>
                        <w:tab w:val="clear" w:pos="4252"/>
                        <w:tab w:val="left" w:pos="2127"/>
                        <w:tab w:val="left" w:pos="4253"/>
                        <w:tab w:val="left" w:pos="8080"/>
                      </w:tabs>
                    </w:pPr>
                    <w:r w:rsidRPr="007C0E71">
                      <w:rPr>
                        <w:noProof/>
                      </w:rPr>
                      <w:drawing>
                        <wp:inline distT="0" distB="0" distL="0" distR="0" wp14:anchorId="16583F43" wp14:editId="6A6381E5">
                          <wp:extent cx="1151179" cy="355600"/>
                          <wp:effectExtent l="0" t="0" r="5080" b="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Imagen 5"/>
                                  <pic:cNvPicPr/>
                                </pic:nvPicPr>
                                <pic:blipFill>
                                  <a:blip r:embed="rId1" cstate="print">
                                    <a:extLst>
                                      <a:ext uri="{28A0092B-C50C-407E-A947-70E740481C1C}">
                                        <a14:useLocalDpi xmlns:a14="http://schemas.microsoft.com/office/drawing/2010/main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51179" cy="3556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7C0E71">
                      <w:tab/>
                    </w:r>
                    <w:r w:rsidR="002314CD">
                      <w:rPr>
                        <w:noProof/>
                      </w:rPr>
                      <w:drawing>
                        <wp:inline distT="0" distB="0" distL="0" distR="0" wp14:anchorId="49A817D4" wp14:editId="50A70ED5">
                          <wp:extent cx="1130438" cy="354846"/>
                          <wp:effectExtent l="0" t="0" r="0" b="1270"/>
                          <wp:docPr id="1269242759" name="Imagen 1" descr="Imagen que contiene Icono&#10;&#10;Descripción generada automáticament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269242759" name="Imagen 1" descr="Imagen que contiene Icono&#10;&#10;Descripción generada automáticamente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95516" cy="40666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7C0E71">
                      <w:tab/>
                    </w:r>
                    <w:r w:rsidRPr="007C0E71">
                      <w:rPr>
                        <w:noProof/>
                      </w:rPr>
                      <w:drawing>
                        <wp:inline distT="0" distB="0" distL="0" distR="0" wp14:anchorId="3D2FBB26" wp14:editId="6B2B73BF">
                          <wp:extent cx="1048718" cy="355600"/>
                          <wp:effectExtent l="0" t="0" r="5715" b="0"/>
                          <wp:docPr id="11" name="Imagen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n 7"/>
                                  <pic:cNvPicPr/>
                                </pic:nvPicPr>
                                <pic:blipFill>
                                  <a:blip r:embed="rId3" cstate="print">
                                    <a:extLst>
                                      <a:ext uri="{28A0092B-C50C-407E-A947-70E740481C1C}">
                                        <a14:useLocalDpi xmlns:a14="http://schemas.microsoft.com/office/drawing/2010/main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48718" cy="3556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7C0E71">
                      <w:tab/>
                    </w:r>
                    <w:r>
                      <w:t xml:space="preserve">               </w:t>
                    </w:r>
                    <w:r>
                      <w:rPr>
                        <w:noProof/>
                      </w:rPr>
                      <w:drawing>
                        <wp:inline distT="0" distB="0" distL="0" distR="0" wp14:anchorId="7D046982" wp14:editId="2D509B7C">
                          <wp:extent cx="986784" cy="383065"/>
                          <wp:effectExtent l="0" t="0" r="4445" b="0"/>
                          <wp:docPr id="3" name="Imagen 3" descr="Imagen que contiene Forma&#10;&#10;Descripción generada automáticament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Imagen 3" descr="Imagen que contiene Forma&#10;&#10;Descripción generada automáticamente"/>
                                  <pic:cNvPicPr/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93096" cy="3855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6F2C6CD6" w14:textId="77777777" w:rsidR="00804F91" w:rsidRDefault="00804F91" w:rsidP="00804F91"/>
                </w:txbxContent>
              </v:textbox>
            </v:shape>
          </w:pict>
        </mc:Fallback>
      </mc:AlternateContent>
    </w:r>
  </w:p>
  <w:p w14:paraId="462DD782" w14:textId="77777777" w:rsidR="00E644A5" w:rsidRDefault="00E644A5">
    <w:pPr>
      <w:pStyle w:val="Encabezado"/>
      <w:tabs>
        <w:tab w:val="clear" w:pos="4252"/>
        <w:tab w:val="left" w:pos="2127"/>
        <w:tab w:val="left" w:pos="4253"/>
        <w:tab w:val="left" w:pos="8080"/>
      </w:tabs>
    </w:pPr>
  </w:p>
  <w:p w14:paraId="67B17934" w14:textId="77777777" w:rsidR="00E644A5" w:rsidRDefault="00E644A5">
    <w:pPr>
      <w:pStyle w:val="Encabezado"/>
      <w:tabs>
        <w:tab w:val="clear" w:pos="4252"/>
        <w:tab w:val="left" w:pos="2127"/>
        <w:tab w:val="left" w:pos="4253"/>
        <w:tab w:val="left" w:pos="8080"/>
      </w:tabs>
    </w:pPr>
  </w:p>
  <w:p w14:paraId="1E83BE12" w14:textId="77777777" w:rsidR="00E644A5" w:rsidRDefault="00E644A5">
    <w:pPr>
      <w:pStyle w:val="Encabezado"/>
      <w:tabs>
        <w:tab w:val="clear" w:pos="4252"/>
        <w:tab w:val="left" w:pos="2127"/>
        <w:tab w:val="left" w:pos="4253"/>
        <w:tab w:val="left" w:pos="8080"/>
      </w:tabs>
    </w:pPr>
  </w:p>
  <w:p w14:paraId="3F1F8DE2" w14:textId="77777777" w:rsidR="00E644A5" w:rsidRDefault="00E644A5">
    <w:pPr>
      <w:pStyle w:val="Encabezado"/>
      <w:tabs>
        <w:tab w:val="clear" w:pos="4252"/>
        <w:tab w:val="left" w:pos="2127"/>
        <w:tab w:val="left" w:pos="4253"/>
        <w:tab w:val="left" w:pos="808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35DE"/>
    <w:rsid w:val="002035DE"/>
    <w:rsid w:val="002314CD"/>
    <w:rsid w:val="0062119C"/>
    <w:rsid w:val="007355CD"/>
    <w:rsid w:val="00804F91"/>
    <w:rsid w:val="00E64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84CE85"/>
  <w15:docId w15:val="{1635B9DF-3CED-B347-BD21-5D666524C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">
    <w:name w:val="Número de pàgina"/>
    <w:basedOn w:val="Peudepgina"/>
    <w:pPr>
      <w:jc w:val="right"/>
    </w:pPr>
    <w:rPr>
      <w:sz w:val="18"/>
      <w:szCs w:val="18"/>
    </w:rPr>
  </w:style>
  <w:style w:type="character" w:customStyle="1" w:styleId="Estilo2">
    <w:name w:val="Estilo2"/>
    <w:basedOn w:val="Fuentedeprrafopredeter"/>
    <w:rPr>
      <w:rFonts w:ascii="Bariol Regular" w:hAnsi="Bariol Regular"/>
      <w:caps/>
      <w:smallCaps w:val="0"/>
      <w:color w:val="808080"/>
      <w:sz w:val="22"/>
    </w:rPr>
  </w:style>
  <w:style w:type="character" w:styleId="Textodelmarcadordeposicin">
    <w:name w:val="Placeholder Text"/>
    <w:basedOn w:val="Fuentedeprrafopredeter"/>
    <w:rPr>
      <w:color w:val="808080"/>
    </w:rPr>
  </w:style>
  <w:style w:type="character" w:customStyle="1" w:styleId="Estilo3">
    <w:name w:val="Estilo3"/>
    <w:basedOn w:val="Fuentedeprrafopredeter"/>
    <w:rPr>
      <w:rFonts w:ascii="Bariol Bold" w:hAnsi="Bariol Bold"/>
      <w:caps/>
      <w:smallCaps w:val="0"/>
      <w:sz w:val="26"/>
      <w:u w:val="none"/>
    </w:rPr>
  </w:style>
  <w:style w:type="character" w:customStyle="1" w:styleId="Estilo4">
    <w:name w:val="Estilo4"/>
    <w:basedOn w:val="Fuentedeprrafopredeter"/>
    <w:rPr>
      <w:rFonts w:ascii="Bariol Regular" w:hAnsi="Bariol Regular"/>
      <w:color w:val="auto"/>
      <w:sz w:val="24"/>
    </w:rPr>
  </w:style>
  <w:style w:type="character" w:customStyle="1" w:styleId="Estilo5">
    <w:name w:val="Estilo5"/>
    <w:rPr>
      <w:rFonts w:ascii="Bariol Regular" w:hAnsi="Bariol Regular"/>
      <w:color w:val="808080"/>
      <w:sz w:val="24"/>
    </w:rPr>
  </w:style>
  <w:style w:type="character" w:customStyle="1" w:styleId="Estilo1">
    <w:name w:val="Estilo1"/>
    <w:basedOn w:val="Fuentedeprrafopredeter"/>
    <w:rPr>
      <w:rFonts w:ascii="Bariol Regular" w:hAnsi="Bariol Regular"/>
      <w:color w:val="auto"/>
      <w:sz w:val="24"/>
    </w:rPr>
  </w:style>
  <w:style w:type="character" w:customStyle="1" w:styleId="Estilo6">
    <w:name w:val="Estilo6"/>
    <w:basedOn w:val="Fuentedeprrafopredeter"/>
    <w:rPr>
      <w:rFonts w:ascii="Bariol Regular" w:hAnsi="Bariol Regular"/>
      <w:sz w:val="24"/>
    </w:rPr>
  </w:style>
  <w:style w:type="character" w:customStyle="1" w:styleId="Estilo7">
    <w:name w:val="Estilo7"/>
    <w:basedOn w:val="Fuentedeprrafopredeter"/>
    <w:rPr>
      <w:rFonts w:ascii="Bariol Regular" w:hAnsi="Bariol Regular"/>
      <w:color w:val="auto"/>
      <w:sz w:val="24"/>
    </w:rPr>
  </w:style>
  <w:style w:type="character" w:customStyle="1" w:styleId="Estilo8">
    <w:name w:val="Estilo8"/>
    <w:basedOn w:val="Fuentedeprrafopredeter"/>
    <w:rPr>
      <w:rFonts w:ascii="Bariol Regular" w:hAnsi="Bariol Regular"/>
      <w:sz w:val="24"/>
    </w:rPr>
  </w:style>
  <w:style w:type="character" w:customStyle="1" w:styleId="Estilo9">
    <w:name w:val="Estilo9"/>
    <w:basedOn w:val="Fuentedeprrafopredeter"/>
    <w:rPr>
      <w:rFonts w:ascii="Bariol Regular" w:hAnsi="Bariol Regular"/>
      <w:color w:val="808080"/>
      <w:sz w:val="24"/>
    </w:rPr>
  </w:style>
  <w:style w:type="character" w:customStyle="1" w:styleId="Estilo10">
    <w:name w:val="Estilo10"/>
    <w:basedOn w:val="Fuentedeprrafopredeter"/>
    <w:rPr>
      <w:rFonts w:ascii="Bariol Regular" w:hAnsi="Bariol Regular"/>
      <w:sz w:val="24"/>
    </w:rPr>
  </w:style>
  <w:style w:type="character" w:customStyle="1" w:styleId="Estilo11">
    <w:name w:val="Estilo11"/>
    <w:basedOn w:val="Fuentedeprrafopredeter"/>
    <w:rPr>
      <w:rFonts w:ascii="Bariol Regular" w:hAnsi="Bariol Regular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municacio@caib.es" TargetMode="External"/><Relationship Id="rId2" Type="http://schemas.openxmlformats.org/officeDocument/2006/relationships/image" Target="media/image60.jpeg"/><Relationship Id="rId1" Type="http://schemas.openxmlformats.org/officeDocument/2006/relationships/image" Target="media/image6.jpeg"/><Relationship Id="rId4" Type="http://schemas.openxmlformats.org/officeDocument/2006/relationships/hyperlink" Target="mailto:comunicacio@cai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4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p_1entita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np_1entitat.dotx</Template>
  <TotalTime>0</TotalTime>
  <Pages>1</Pages>
  <Words>36</Words>
  <Characters>203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Manuel Bauza</cp:lastModifiedBy>
  <cp:revision>3</cp:revision>
  <dcterms:created xsi:type="dcterms:W3CDTF">2024-03-09T12:15:00Z</dcterms:created>
  <dcterms:modified xsi:type="dcterms:W3CDTF">2024-03-10T11:07:00Z</dcterms:modified>
</cp:coreProperties>
</file>