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right" w:tblpY="-2521"/>
        <w:tblOverlap w:val="never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</w:tblGrid>
      <w:tr w:rsidR="00653616" w:rsidTr="002F66F1">
        <w:trPr>
          <w:trHeight w:val="567"/>
        </w:trPr>
        <w:tc>
          <w:tcPr>
            <w:tcW w:w="2406" w:type="dxa"/>
            <w:vAlign w:val="center"/>
          </w:tcPr>
          <w:p w:rsidR="00653616" w:rsidRPr="00E73DB7" w:rsidRDefault="00653616" w:rsidP="002F66F1">
            <w:pPr>
              <w:tabs>
                <w:tab w:val="left" w:leader="dot" w:pos="3119"/>
              </w:tabs>
              <w:spacing w:after="0" w:line="240" w:lineRule="auto"/>
              <w:ind w:right="-187" w:firstLine="0"/>
              <w:jc w:val="right"/>
              <w:rPr>
                <w:color w:val="808080"/>
                <w:sz w:val="18"/>
                <w:szCs w:val="18"/>
              </w:rPr>
            </w:pP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N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úm. </w:t>
            </w:r>
            <w:proofErr w:type="spellStart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e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xp</w:t>
            </w:r>
            <w:proofErr w:type="spellEnd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.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: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E37D2C" w:rsidRPr="00E37D2C" w:rsidRDefault="00E37D2C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E37D2C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13</w:t>
      </w:r>
    </w:p>
    <w:p w:rsidR="00B855B0" w:rsidRPr="00E5109F" w:rsidRDefault="00B96C4E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Segunda </w:t>
      </w:r>
      <w:r w:rsidR="00B855B0"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solicitud de eutanasia presentada por el paciente</w:t>
      </w:r>
      <w:r w:rsidR="008D2D72"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br/>
      </w:r>
      <w:r w:rsidR="00B855B0"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o por una persona autorizada</w:t>
      </w:r>
    </w:p>
    <w:p w:rsidR="008D2FF5" w:rsidRPr="008D2FF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8D2FF5" w:rsidRPr="008D2FF5" w:rsidTr="00E5109F">
        <w:tc>
          <w:tcPr>
            <w:tcW w:w="9923" w:type="dxa"/>
            <w:gridSpan w:val="13"/>
          </w:tcPr>
          <w:p w:rsidR="008D2FF5" w:rsidRPr="008D2FF5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</w:t>
            </w:r>
          </w:p>
        </w:tc>
      </w:tr>
      <w:tr w:rsidR="00E5109F" w:rsidRPr="008D2FF5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8D2FF5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  <w:gridSpan w:val="3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6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4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  <w:gridSpan w:val="5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182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Dirección postal</w:t>
            </w:r>
          </w:p>
        </w:tc>
        <w:tc>
          <w:tcPr>
            <w:tcW w:w="5306" w:type="dxa"/>
            <w:gridSpan w:val="7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Código postal</w:t>
            </w:r>
          </w:p>
        </w:tc>
        <w:tc>
          <w:tcPr>
            <w:tcW w:w="1229" w:type="dxa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"/>
                  </w:textInput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</w:tr>
      <w:tr w:rsidR="008D2FF5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Localidad</w:t>
            </w:r>
          </w:p>
        </w:tc>
        <w:tc>
          <w:tcPr>
            <w:tcW w:w="3748" w:type="dxa"/>
            <w:gridSpan w:val="5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Municipio</w:t>
            </w:r>
          </w:p>
        </w:tc>
        <w:tc>
          <w:tcPr>
            <w:tcW w:w="3638" w:type="dxa"/>
            <w:gridSpan w:val="4"/>
          </w:tcPr>
          <w:p w:rsidR="008D2FF5" w:rsidRPr="008D2FF5" w:rsidRDefault="00354D72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2035" w:type="dxa"/>
            <w:gridSpan w:val="4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Correo electrónico</w:t>
            </w:r>
          </w:p>
        </w:tc>
        <w:tc>
          <w:tcPr>
            <w:tcW w:w="4250" w:type="dxa"/>
            <w:gridSpan w:val="5"/>
          </w:tcPr>
          <w:p w:rsidR="008D2FF5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Teléfono</w:t>
            </w:r>
          </w:p>
        </w:tc>
        <w:tc>
          <w:tcPr>
            <w:tcW w:w="2578" w:type="dxa"/>
            <w:gridSpan w:val="2"/>
          </w:tcPr>
          <w:p w:rsidR="008D2FF5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855B0" w:rsidRPr="008D2D72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87" w:type="dxa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8D2D72" w:rsidRPr="008D2D72" w:rsidTr="00E5109F">
        <w:tc>
          <w:tcPr>
            <w:tcW w:w="10987" w:type="dxa"/>
          </w:tcPr>
          <w:p w:rsidR="008D2D72" w:rsidRPr="008D2D72" w:rsidRDefault="008D2D72" w:rsidP="00D34FD6">
            <w:pPr>
              <w:numPr>
                <w:ilvl w:val="0"/>
                <w:numId w:val="8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Que soy 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 xml:space="preserve">mayor de edad,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capaz y consciente de mis actos en el momento de formular esta solicitud.</w:t>
            </w:r>
          </w:p>
          <w:p w:rsidR="00B96C4E" w:rsidRDefault="00B96C4E" w:rsidP="00D34FD6">
            <w:pPr>
              <w:numPr>
                <w:ilvl w:val="0"/>
                <w:numId w:val="8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Que dispongo por escrito de la información sobre mi proceso médico, las diferentes alternativas y posibilidades de actuación, incluida la de acceder a cuidados paliativos integrales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incluidos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en la cartera común de servicios y a las prestaciones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a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>que t</w:t>
            </w:r>
            <w:r w:rsidR="00A17361">
              <w:rPr>
                <w:rFonts w:ascii="Noto Sans" w:hAnsi="Noto Sans" w:cs="Noto Sans"/>
                <w:sz w:val="20"/>
                <w:szCs w:val="20"/>
              </w:rPr>
              <w:t xml:space="preserve">endría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derecho de conformidad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con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>la normativa de atención a la dependencia</w:t>
            </w:r>
            <w:r>
              <w:rPr>
                <w:rFonts w:ascii="Noto Sans" w:hAnsi="Noto Sans" w:cs="Noto Sans"/>
                <w:sz w:val="20"/>
                <w:szCs w:val="20"/>
              </w:rPr>
              <w:t>.</w:t>
            </w:r>
          </w:p>
          <w:p w:rsidR="008D2D72" w:rsidRDefault="008D2D72" w:rsidP="00D34FD6">
            <w:pPr>
              <w:numPr>
                <w:ilvl w:val="0"/>
                <w:numId w:val="8"/>
              </w:numPr>
              <w:spacing w:before="120" w:after="12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Pr="00D34FD6">
              <w:rPr>
                <w:rFonts w:ascii="Noto Sans" w:hAnsi="Noto Sans" w:cs="Noto Sans"/>
                <w:smallCaps/>
                <w:sz w:val="20"/>
                <w:szCs w:val="20"/>
              </w:rPr>
              <w:t>no tengo</w:t>
            </w:r>
            <w:r w:rsidRPr="008D2D72">
              <w:rPr>
                <w:rFonts w:ascii="Noto Sans" w:hAnsi="Noto Sans" w:cs="Noto Sans"/>
                <w:b/>
                <w:sz w:val="20"/>
                <w:szCs w:val="20"/>
              </w:rPr>
              <w:t xml:space="preserve">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ninguna presión externa que motive </w:t>
            </w:r>
            <w:r w:rsidR="007301EB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solicitud.</w:t>
            </w:r>
          </w:p>
          <w:p w:rsidR="00B96C4E" w:rsidRPr="008D2D72" w:rsidRDefault="00B96C4E" w:rsidP="00D34FD6">
            <w:pPr>
              <w:numPr>
                <w:ilvl w:val="0"/>
                <w:numId w:val="8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B96C4E">
              <w:rPr>
                <w:rFonts w:ascii="Noto Sans" w:hAnsi="Noto Sans" w:cs="Noto Sans"/>
                <w:sz w:val="20"/>
                <w:szCs w:val="20"/>
              </w:rPr>
              <w:t>Que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el </w:t>
            </w:r>
            <w:r w:rsidR="00354D72">
              <w:rPr>
                <w:rFonts w:ascii="Noto Sans" w:hAnsi="Noto Sans" w:cs="Noto Sans"/>
                <w:sz w:val="20"/>
                <w:szCs w:val="20"/>
              </w:rPr>
              <w:t xml:space="preserve">día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-2047974771"/>
                <w:placeholder>
                  <w:docPart w:val="32048AAD81AF4D1588D65B559242DD5A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354D72">
                  <w:rPr>
                    <w:rFonts w:ascii="Noto Sans" w:hAnsi="Noto Sans" w:cs="Noto Sans"/>
                    <w:sz w:val="20"/>
                    <w:szCs w:val="20"/>
                  </w:rPr>
                  <w:t>fecha</w:t>
                </w:r>
              </w:sdtContent>
            </w:sdt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 solicité </w:t>
            </w:r>
            <w:r w:rsidR="00A17361">
              <w:rPr>
                <w:rFonts w:ascii="Noto Sans" w:hAnsi="Noto Sans" w:cs="Noto Sans"/>
                <w:sz w:val="20"/>
                <w:szCs w:val="20"/>
              </w:rPr>
              <w:t xml:space="preserve">por primera vez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>
              <w:rPr>
                <w:rFonts w:ascii="Noto Sans" w:hAnsi="Noto Sans" w:cs="Noto Sans"/>
                <w:sz w:val="20"/>
                <w:szCs w:val="20"/>
              </w:rPr>
              <w:t>p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restación de </w:t>
            </w:r>
            <w:r w:rsidR="00206CE6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ayuda para morir,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de modo que han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transcurrido más de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quince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 xml:space="preserve">días desde 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esa </w:t>
            </w:r>
            <w:r w:rsidRPr="00B96C4E">
              <w:rPr>
                <w:rFonts w:ascii="Noto Sans" w:hAnsi="Noto Sans" w:cs="Noto Sans"/>
                <w:sz w:val="20"/>
                <w:szCs w:val="20"/>
              </w:rPr>
              <w:t>primera solicitud.</w:t>
            </w:r>
          </w:p>
        </w:tc>
      </w:tr>
    </w:tbl>
    <w:p w:rsidR="008D2D72" w:rsidRPr="008D2D72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12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SOLICITO:</w:t>
            </w:r>
          </w:p>
        </w:tc>
      </w:tr>
      <w:tr w:rsidR="008D2D72" w:rsidRPr="008D2D72" w:rsidTr="00FD389C">
        <w:trPr>
          <w:trHeight w:val="227"/>
        </w:trPr>
        <w:tc>
          <w:tcPr>
            <w:tcW w:w="10988" w:type="dxa"/>
          </w:tcPr>
          <w:p w:rsidR="008D2D72" w:rsidRPr="008D2D72" w:rsidRDefault="00B96C4E" w:rsidP="00B96C4E">
            <w:pPr>
              <w:spacing w:before="60" w:after="60" w:line="240" w:lineRule="auto"/>
              <w:ind w:firstLine="0"/>
              <w:rPr>
                <w:rFonts w:ascii="Noto Sans" w:hAnsi="Noto Sans" w:cs="Noto Sans"/>
                <w:sz w:val="20"/>
                <w:szCs w:val="20"/>
              </w:rPr>
            </w:pPr>
            <w:r w:rsidRPr="00B96C4E">
              <w:rPr>
                <w:rFonts w:ascii="Noto Sans" w:hAnsi="Noto Sans" w:cs="Noto Sans"/>
                <w:smallCaps/>
                <w:sz w:val="20"/>
                <w:szCs w:val="20"/>
              </w:rPr>
              <w:t>Por segunda vez</w:t>
            </w:r>
            <w:r>
              <w:rPr>
                <w:rFonts w:ascii="Noto Sans" w:hAnsi="Noto Sans" w:cs="Noto Sans"/>
                <w:sz w:val="20"/>
                <w:szCs w:val="20"/>
              </w:rPr>
              <w:t xml:space="preserve"> l</w:t>
            </w:r>
            <w:r w:rsidR="008D2D72" w:rsidRPr="008D2D72">
              <w:rPr>
                <w:rFonts w:ascii="Noto Sans" w:hAnsi="Noto Sans" w:cs="Noto Sans"/>
                <w:sz w:val="20"/>
                <w:szCs w:val="20"/>
              </w:rPr>
              <w:t xml:space="preserve">a prestación de </w:t>
            </w:r>
            <w:r w:rsidR="00206CE6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="008D2D72" w:rsidRPr="008D2D72">
              <w:rPr>
                <w:rFonts w:ascii="Noto Sans" w:hAnsi="Noto Sans" w:cs="Noto Sans"/>
                <w:sz w:val="20"/>
                <w:szCs w:val="20"/>
              </w:rPr>
              <w:t>ayuda para morir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</w:tbl>
    <w:p w:rsidR="008D2D72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354D72" w:rsidRPr="00FD389C" w:rsidRDefault="00354D72" w:rsidP="00354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1" w:name="_Hlk79149995"/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354D72" w:rsidRDefault="00354D72" w:rsidP="00354D72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54D72" w:rsidRPr="008D2D72" w:rsidRDefault="00354D72" w:rsidP="00354D72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676CEDEEE14548B7BFDE3ADD39890CB2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354D72" w:rsidRPr="008D2D72" w:rsidRDefault="00354D72" w:rsidP="00354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354D72" w:rsidRPr="008D2D72" w:rsidRDefault="00354D72" w:rsidP="00354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1"/>
    </w:p>
    <w:p w:rsidR="00B96C4E" w:rsidRPr="00FD389C" w:rsidRDefault="00B96C4E" w:rsidP="00B96C4E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FD389C" w:rsidRPr="00FD389C" w:rsidRDefault="00FD389C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B96C4E" w:rsidRDefault="00B96C4E">
      <w:r>
        <w:br w:type="page"/>
      </w:r>
    </w:p>
    <w:tbl>
      <w:tblPr>
        <w:tblStyle w:val="Tablaconcuadrcula1"/>
        <w:tblW w:w="9072" w:type="dxa"/>
        <w:tblInd w:w="-567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164"/>
        <w:gridCol w:w="381"/>
        <w:gridCol w:w="2722"/>
        <w:gridCol w:w="1049"/>
        <w:gridCol w:w="128"/>
        <w:gridCol w:w="3628"/>
      </w:tblGrid>
      <w:tr w:rsidR="00E5109F" w:rsidRPr="008D2FF5" w:rsidTr="00B96C4E">
        <w:tc>
          <w:tcPr>
            <w:tcW w:w="9072" w:type="dxa"/>
            <w:gridSpan w:val="6"/>
          </w:tcPr>
          <w:p w:rsidR="00E5109F" w:rsidRPr="008D2FF5" w:rsidRDefault="00E5109F" w:rsidP="00E361B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lastRenderedPageBreak/>
              <w:t>Representante</w:t>
            </w:r>
          </w:p>
        </w:tc>
      </w:tr>
      <w:tr w:rsidR="00E5109F" w:rsidRPr="008D2FF5" w:rsidTr="00B96C4E">
        <w:tc>
          <w:tcPr>
            <w:tcW w:w="1545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2722" w:type="dxa"/>
          </w:tcPr>
          <w:p w:rsidR="00E5109F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49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3756" w:type="dxa"/>
            <w:gridSpan w:val="2"/>
          </w:tcPr>
          <w:p w:rsidR="00E5109F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B96C4E">
        <w:tc>
          <w:tcPr>
            <w:tcW w:w="1164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103" w:type="dxa"/>
            <w:gridSpan w:val="2"/>
          </w:tcPr>
          <w:p w:rsidR="00E5109F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77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628" w:type="dxa"/>
          </w:tcPr>
          <w:p w:rsidR="00E5109F" w:rsidRPr="008D2FF5" w:rsidRDefault="00354D7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96C4E" w:rsidRPr="00FD389C" w:rsidRDefault="00B96C4E" w:rsidP="00E5109F">
      <w:pPr>
        <w:spacing w:after="0" w:line="240" w:lineRule="auto"/>
        <w:ind w:left="-1418" w:firstLine="0"/>
        <w:jc w:val="left"/>
        <w:rPr>
          <w:rFonts w:eastAsia="Calibri"/>
          <w:color w:val="auto"/>
          <w:szCs w:val="16"/>
          <w:lang w:eastAsia="en-US"/>
        </w:rPr>
      </w:pPr>
    </w:p>
    <w:tbl>
      <w:tblPr>
        <w:tblStyle w:val="Tablaconcuadrcula2"/>
        <w:tblW w:w="9057" w:type="dxa"/>
        <w:tblInd w:w="-567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9057"/>
      </w:tblGrid>
      <w:tr w:rsidR="00E5109F" w:rsidRPr="008D2D72" w:rsidTr="00B96C4E">
        <w:tc>
          <w:tcPr>
            <w:tcW w:w="9057" w:type="dxa"/>
          </w:tcPr>
          <w:p w:rsidR="00E5109F" w:rsidRPr="008D2D72" w:rsidRDefault="00E5109F" w:rsidP="00E361B5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E5109F" w:rsidRPr="008D2D72" w:rsidTr="00B96C4E">
        <w:tc>
          <w:tcPr>
            <w:tcW w:w="9057" w:type="dxa"/>
          </w:tcPr>
          <w:p w:rsidR="00E5109F" w:rsidRPr="007301EB" w:rsidRDefault="00E5109F" w:rsidP="00D34FD6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 soy mayor de edad</w:t>
            </w:r>
            <w:r w:rsidR="007301EB">
              <w:rPr>
                <w:rFonts w:ascii="Noto Sans" w:hAnsi="Noto Sans" w:cs="Noto Sans"/>
                <w:sz w:val="20"/>
                <w:szCs w:val="20"/>
              </w:rPr>
              <w:t xml:space="preserve"> y plenamente </w:t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>consciente.</w:t>
            </w:r>
          </w:p>
          <w:p w:rsidR="00E5109F" w:rsidRPr="007301EB" w:rsidRDefault="00E5109F" w:rsidP="00D34FD6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="00354D72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ñor"/>
                    <w:listEntry w:val="la señora"/>
                  </w:ddList>
                </w:ffData>
              </w:fldChar>
            </w:r>
            <w:bookmarkStart w:id="2" w:name="Listadesplegable1"/>
            <w:r w:rsidR="00354D72"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22501B">
              <w:rPr>
                <w:rFonts w:ascii="Noto Sans" w:hAnsi="Noto Sans" w:cs="Noto Sans"/>
                <w:sz w:val="20"/>
                <w:szCs w:val="20"/>
              </w:rPr>
            </w:r>
            <w:r w:rsidR="0022501B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354D72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"/>
            <w:r w:rsidR="00354D72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354D7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54D7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54D7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54D7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54D72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="00354D72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 xml:space="preserve"> </w:t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>no está en condiciones de firmar este documento por las razones siguientes:</w:t>
            </w:r>
          </w:p>
          <w:tbl>
            <w:tblPr>
              <w:tblStyle w:val="Tablaconcuadrcula"/>
              <w:tblW w:w="0" w:type="auto"/>
              <w:tblInd w:w="284" w:type="dxa"/>
              <w:tblLayout w:type="fixed"/>
              <w:tblLook w:val="04A0" w:firstRow="1" w:lastRow="0" w:firstColumn="1" w:lastColumn="0" w:noHBand="0" w:noVBand="1"/>
            </w:tblPr>
            <w:tblGrid>
              <w:gridCol w:w="9697"/>
            </w:tblGrid>
            <w:tr w:rsidR="00354D72" w:rsidTr="002F66F1">
              <w:trPr>
                <w:trHeight w:val="1134"/>
              </w:trPr>
              <w:tc>
                <w:tcPr>
                  <w:tcW w:w="96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4D72" w:rsidRPr="00532995" w:rsidRDefault="00354D72" w:rsidP="00354D72">
                  <w:pPr>
                    <w:tabs>
                      <w:tab w:val="left" w:leader="dot" w:pos="9639"/>
                    </w:tabs>
                    <w:spacing w:before="120" w:after="0" w:line="240" w:lineRule="auto"/>
                    <w:ind w:firstLine="0"/>
                    <w:jc w:val="left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instrText xml:space="preserve"> FORMTEXT </w:instrTex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separate"/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end"/>
                  </w:r>
                </w:p>
              </w:tc>
            </w:tr>
          </w:tbl>
          <w:p w:rsidR="00E5109F" w:rsidRPr="008D2D72" w:rsidRDefault="00FD389C" w:rsidP="00D34FD6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Que, por dichos motivos, firmo esta solicitud en su nombre.</w:t>
            </w:r>
          </w:p>
        </w:tc>
      </w:tr>
    </w:tbl>
    <w:p w:rsidR="00B96C4E" w:rsidRDefault="00B96C4E" w:rsidP="00B96C4E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54D72" w:rsidRPr="00FD389C" w:rsidRDefault="00354D72" w:rsidP="00354D72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354D72" w:rsidRDefault="00354D72" w:rsidP="00354D72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354D72" w:rsidRPr="008D2D72" w:rsidRDefault="00354D72" w:rsidP="00354D72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-1540120864"/>
          <w:placeholder>
            <w:docPart w:val="6E0DA0A043E44B2D934D753A212C050A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354D72" w:rsidRPr="008D2D72" w:rsidRDefault="00354D72" w:rsidP="00354D72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354D72" w:rsidRPr="008D2D72" w:rsidRDefault="00354D72" w:rsidP="00354D72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E766C2" w:rsidRDefault="00E766C2" w:rsidP="00E766C2">
      <w:pPr>
        <w:autoSpaceDE w:val="0"/>
        <w:autoSpaceDN w:val="0"/>
        <w:adjustRightInd w:val="0"/>
        <w:spacing w:after="0" w:line="240" w:lineRule="auto"/>
        <w:ind w:left="-1701" w:firstLine="0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  <w:r>
        <w:rPr>
          <w:rFonts w:ascii="NotoSans-Bold" w:hAnsi="NotoSans-Bold" w:cs="NotoSans-Bold"/>
          <w:b/>
          <w:bCs/>
          <w:color w:val="00000A"/>
          <w:sz w:val="18"/>
          <w:szCs w:val="18"/>
        </w:rPr>
        <w:t>Información sobre protección de datos personales</w:t>
      </w:r>
    </w:p>
    <w:p w:rsidR="00E766C2" w:rsidRDefault="00E766C2" w:rsidP="00E766C2">
      <w:pPr>
        <w:autoSpaceDE w:val="0"/>
        <w:autoSpaceDN w:val="0"/>
        <w:adjustRightInd w:val="0"/>
        <w:spacing w:after="0" w:line="240" w:lineRule="auto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</w:p>
    <w:p w:rsidR="006E54FC" w:rsidRPr="0022501B" w:rsidRDefault="0022501B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bookmarkStart w:id="3" w:name="_GoBack"/>
      <w:r w:rsidRPr="0022501B"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</w:p>
    <w:p w:rsidR="00B96C4E" w:rsidRPr="0022501B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color w:val="FF0000"/>
          <w:sz w:val="16"/>
          <w:szCs w:val="16"/>
        </w:rPr>
      </w:pPr>
    </w:p>
    <w:bookmarkEnd w:id="3"/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96C4E" w:rsidRDefault="00B96C4E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855B0" w:rsidRPr="006E54FC" w:rsidRDefault="00B855B0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sectPr w:rsidR="00B855B0" w:rsidRPr="006E54FC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4316" w:rsidRDefault="00D94316" w:rsidP="002F3D33">
      <w:r>
        <w:separator/>
      </w:r>
    </w:p>
  </w:endnote>
  <w:endnote w:type="continuationSeparator" w:id="0">
    <w:p w:rsidR="00D94316" w:rsidRDefault="00D94316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4316" w:rsidRDefault="00D94316" w:rsidP="002F3D33">
      <w:r>
        <w:separator/>
      </w:r>
    </w:p>
  </w:footnote>
  <w:footnote w:type="continuationSeparator" w:id="0">
    <w:p w:rsidR="00D94316" w:rsidRDefault="00D94316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7D2C" w:rsidRPr="002276DD" w:rsidRDefault="00E37D2C" w:rsidP="00E37D2C">
    <w:pPr>
      <w:pStyle w:val="Encabezado"/>
      <w:spacing w:after="0" w:line="240" w:lineRule="auto"/>
      <w:ind w:firstLine="0"/>
      <w:jc w:val="right"/>
      <w:rPr>
        <w:rFonts w:ascii="Noto Sans" w:hAnsi="Noto Sans" w:cs="Noto Sans"/>
        <w:sz w:val="16"/>
        <w:szCs w:val="18"/>
      </w:rPr>
    </w:pPr>
    <w:r w:rsidRPr="002276DD">
      <w:rPr>
        <w:rFonts w:ascii="Noto Sans" w:hAnsi="Noto Sans" w:cs="Noto Sans"/>
        <w:color w:val="808080" w:themeColor="background1" w:themeShade="80"/>
        <w:sz w:val="16"/>
        <w:szCs w:val="18"/>
      </w:rPr>
      <w:t xml:space="preserve">Anexo </w:t>
    </w:r>
    <w:r>
      <w:rPr>
        <w:rFonts w:ascii="Noto Sans" w:hAnsi="Noto Sans" w:cs="Noto Sans"/>
        <w:color w:val="808080" w:themeColor="background1" w:themeShade="80"/>
        <w:sz w:val="16"/>
        <w:szCs w:val="18"/>
      </w:rPr>
      <w:t>1</w:t>
    </w:r>
    <w:r w:rsidRPr="002276DD">
      <w:rPr>
        <w:rFonts w:ascii="Noto Sans" w:hAnsi="Noto Sans" w:cs="Noto Sans"/>
        <w:color w:val="808080" w:themeColor="background1" w:themeShade="80"/>
        <w:sz w:val="16"/>
        <w:szCs w:val="18"/>
      </w:rPr>
      <w:t>3.</w:t>
    </w:r>
    <w:r>
      <w:rPr>
        <w:rFonts w:ascii="Noto Sans" w:hAnsi="Noto Sans" w:cs="Noto Sans"/>
        <w:color w:val="808080" w:themeColor="background1" w:themeShade="80"/>
        <w:sz w:val="16"/>
        <w:szCs w:val="18"/>
      </w:rPr>
      <w:t xml:space="preserve"> Segunda s</w:t>
    </w:r>
    <w:r w:rsidRPr="002276DD">
      <w:rPr>
        <w:rFonts w:ascii="Noto Sans" w:hAnsi="Noto Sans" w:cs="Noto Sans"/>
        <w:color w:val="808080" w:themeColor="background1" w:themeShade="80"/>
        <w:sz w:val="16"/>
        <w:szCs w:val="18"/>
      </w:rPr>
      <w:t xml:space="preserve">olicitud de eutanasia </w:t>
    </w:r>
    <w:r w:rsidRPr="00E37D2C">
      <w:rPr>
        <w:rFonts w:ascii="Noto Sans" w:hAnsi="Noto Sans" w:cs="Noto Sans"/>
        <w:color w:val="808080" w:themeColor="background1" w:themeShade="80"/>
        <w:sz w:val="16"/>
        <w:szCs w:val="18"/>
      </w:rPr>
      <w:t>presentada por el paciente</w:t>
    </w:r>
    <w:r>
      <w:rPr>
        <w:rFonts w:ascii="Noto Sans" w:hAnsi="Noto Sans" w:cs="Noto Sans"/>
        <w:color w:val="808080" w:themeColor="background1" w:themeShade="80"/>
        <w:sz w:val="16"/>
        <w:szCs w:val="18"/>
      </w:rPr>
      <w:t xml:space="preserve"> </w:t>
    </w:r>
    <w:r w:rsidRPr="00E37D2C">
      <w:rPr>
        <w:rFonts w:ascii="Noto Sans" w:hAnsi="Noto Sans" w:cs="Noto Sans"/>
        <w:color w:val="808080" w:themeColor="background1" w:themeShade="80"/>
        <w:sz w:val="16"/>
        <w:szCs w:val="18"/>
      </w:rPr>
      <w:t>o por una persona autorizada</w:t>
    </w:r>
  </w:p>
  <w:p w:rsidR="00AF6E68" w:rsidRPr="00E37D2C" w:rsidRDefault="0059371D" w:rsidP="00E37D2C">
    <w:pPr>
      <w:pStyle w:val="Encabezado"/>
      <w:spacing w:after="0" w:line="240" w:lineRule="auto"/>
      <w:rPr>
        <w:rFonts w:ascii="Noto Sans" w:hAnsi="Noto Sans" w:cs="Noto Sans"/>
        <w:sz w:val="18"/>
        <w:szCs w:val="20"/>
        <w:lang w:val="ca-ES" w:eastAsia="ca-ES"/>
      </w:rPr>
    </w:pPr>
    <w:r w:rsidRPr="00E37D2C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-1054312</wp:posOffset>
          </wp:positionH>
          <wp:positionV relativeFrom="paragraph">
            <wp:posOffset>12923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03700"/>
    <w:multiLevelType w:val="hybridMultilevel"/>
    <w:tmpl w:val="8D82185A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441356"/>
    <w:multiLevelType w:val="hybridMultilevel"/>
    <w:tmpl w:val="E7960BFE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8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75DB2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06CE6"/>
    <w:rsid w:val="00222923"/>
    <w:rsid w:val="0022501B"/>
    <w:rsid w:val="002266B1"/>
    <w:rsid w:val="002502C7"/>
    <w:rsid w:val="00253825"/>
    <w:rsid w:val="0025741D"/>
    <w:rsid w:val="002635A5"/>
    <w:rsid w:val="00274B69"/>
    <w:rsid w:val="002C075E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4D72"/>
    <w:rsid w:val="00357840"/>
    <w:rsid w:val="00367FE1"/>
    <w:rsid w:val="00373894"/>
    <w:rsid w:val="003927A0"/>
    <w:rsid w:val="00392DD5"/>
    <w:rsid w:val="003C228C"/>
    <w:rsid w:val="003D785A"/>
    <w:rsid w:val="003F6178"/>
    <w:rsid w:val="003F6E57"/>
    <w:rsid w:val="003F771A"/>
    <w:rsid w:val="00450053"/>
    <w:rsid w:val="00466CDE"/>
    <w:rsid w:val="00485578"/>
    <w:rsid w:val="004B6D1A"/>
    <w:rsid w:val="004C6BE5"/>
    <w:rsid w:val="004D2A64"/>
    <w:rsid w:val="004F478A"/>
    <w:rsid w:val="0050440F"/>
    <w:rsid w:val="005622F6"/>
    <w:rsid w:val="00574AA6"/>
    <w:rsid w:val="0059371D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53616"/>
    <w:rsid w:val="006776B5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17361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96C4E"/>
    <w:rsid w:val="00BA5DF3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F5372"/>
    <w:rsid w:val="00D028B8"/>
    <w:rsid w:val="00D12B6D"/>
    <w:rsid w:val="00D34FD6"/>
    <w:rsid w:val="00D40806"/>
    <w:rsid w:val="00D44E04"/>
    <w:rsid w:val="00D616E9"/>
    <w:rsid w:val="00D76585"/>
    <w:rsid w:val="00D81D17"/>
    <w:rsid w:val="00D911CC"/>
    <w:rsid w:val="00D91456"/>
    <w:rsid w:val="00D9431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37D2C"/>
    <w:rsid w:val="00E5109F"/>
    <w:rsid w:val="00E710FA"/>
    <w:rsid w:val="00E766C2"/>
    <w:rsid w:val="00E87AFE"/>
    <w:rsid w:val="00E922C1"/>
    <w:rsid w:val="00EA0467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AC38776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6C4E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048AAD81AF4D1588D65B559242DD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5083B7-E224-4008-B4C3-C47FB02ECD99}"/>
      </w:docPartPr>
      <w:docPartBody>
        <w:p w:rsidR="004E5059" w:rsidRDefault="003C2658" w:rsidP="003C2658">
          <w:pPr>
            <w:pStyle w:val="32048AAD81AF4D1588D65B559242DD5A"/>
          </w:pPr>
          <w:r w:rsidRPr="008D7439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676CEDEEE14548B7BFDE3ADD39890C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76F46-2A58-49E5-8A86-C824748AF896}"/>
      </w:docPartPr>
      <w:docPartBody>
        <w:p w:rsidR="004E5059" w:rsidRDefault="003C2658" w:rsidP="003C2658">
          <w:pPr>
            <w:pStyle w:val="676CEDEEE14548B7BFDE3ADD39890CB2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6E0DA0A043E44B2D934D753A212C05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6DFECD-9C6A-4C8C-A179-CE20020B818E}"/>
      </w:docPartPr>
      <w:docPartBody>
        <w:p w:rsidR="004E5059" w:rsidRDefault="003C2658" w:rsidP="003C2658">
          <w:pPr>
            <w:pStyle w:val="6E0DA0A043E44B2D934D753A212C050A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658"/>
    <w:rsid w:val="003C2658"/>
    <w:rsid w:val="004E5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C2658"/>
    <w:rPr>
      <w:color w:val="808080"/>
    </w:rPr>
  </w:style>
  <w:style w:type="paragraph" w:customStyle="1" w:styleId="32048AAD81AF4D1588D65B559242DD5A">
    <w:name w:val="32048AAD81AF4D1588D65B559242DD5A"/>
    <w:rsid w:val="003C2658"/>
  </w:style>
  <w:style w:type="paragraph" w:customStyle="1" w:styleId="676CEDEEE14548B7BFDE3ADD39890CB2">
    <w:name w:val="676CEDEEE14548B7BFDE3ADD39890CB2"/>
    <w:rsid w:val="003C2658"/>
  </w:style>
  <w:style w:type="paragraph" w:customStyle="1" w:styleId="6E0DA0A043E44B2D934D753A212C050A">
    <w:name w:val="6E0DA0A043E44B2D934D753A212C050A"/>
    <w:rsid w:val="003C26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99C4D84-D70B-40CF-82B5-2398F3C86A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41F939-4D9C-4ADE-81D7-FFF4A48EFB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55B330-BFFA-4831-8223-943183D4FF16}">
  <ds:schemaRefs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2006/metadata/properties"/>
    <ds:schemaRef ds:uri="http://schemas.microsoft.com/office/2006/documentManagement/types"/>
    <ds:schemaRef ds:uri="aabfe8f6-e679-4cdf-8fd2-8413b69c22d4"/>
    <ds:schemaRef ds:uri="1a9fe081-9385-4a17-9c8a-784d682fae66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2</Pages>
  <Words>278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3</cp:revision>
  <dcterms:created xsi:type="dcterms:W3CDTF">2021-09-15T10:12:00Z</dcterms:created>
  <dcterms:modified xsi:type="dcterms:W3CDTF">2021-09-15T10:22:00Z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