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E7B" w:rsidRPr="001F5E7B" w:rsidRDefault="001F5E7B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1F5E7B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3.3</w:t>
      </w:r>
    </w:p>
    <w:p w:rsidR="00B855B0" w:rsidRPr="00E5109F" w:rsidRDefault="00CA7B18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Solicitud de eutanasia </w:t>
      </w:r>
      <w:r w:rsidR="00232E4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presentada </w:t>
      </w: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por </w:t>
      </w:r>
      <w:r w:rsidR="00232E4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el médico responsable</w:t>
      </w:r>
      <w:r w:rsidR="00232E4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br/>
        <w:t xml:space="preserve">del paciente por </w:t>
      </w:r>
      <w:r w:rsidR="004358F5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medio de</w:t>
      </w:r>
      <w:r w:rsidR="00DB747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l</w:t>
      </w:r>
      <w:r w:rsidR="004358F5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 </w:t>
      </w: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DVA o </w:t>
      </w:r>
      <w:r w:rsidR="00DB747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un </w:t>
      </w: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documento </w:t>
      </w: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equivalente</w:t>
      </w:r>
    </w:p>
    <w:p w:rsidR="008D2FF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397"/>
        <w:gridCol w:w="573"/>
        <w:gridCol w:w="2534"/>
        <w:gridCol w:w="466"/>
        <w:gridCol w:w="777"/>
        <w:gridCol w:w="688"/>
        <w:gridCol w:w="3488"/>
      </w:tblGrid>
      <w:tr w:rsidR="00232E4F" w:rsidRPr="008D2FF5" w:rsidTr="00232E4F">
        <w:tc>
          <w:tcPr>
            <w:tcW w:w="9923" w:type="dxa"/>
            <w:gridSpan w:val="7"/>
          </w:tcPr>
          <w:p w:rsidR="00232E4F" w:rsidRPr="008D2FF5" w:rsidRDefault="00232E4F" w:rsidP="00232E4F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Datos del médico responsable del paciente</w:t>
            </w:r>
          </w:p>
        </w:tc>
      </w:tr>
      <w:tr w:rsidR="00232E4F" w:rsidRPr="008D2FF5" w:rsidTr="00232E4F">
        <w:tc>
          <w:tcPr>
            <w:tcW w:w="1970" w:type="dxa"/>
            <w:gridSpan w:val="2"/>
            <w:shd w:val="clear" w:color="auto" w:fill="F2F2F2" w:themeFill="background1" w:themeFillShade="F2"/>
          </w:tcPr>
          <w:p w:rsidR="00232E4F" w:rsidRPr="008D2FF5" w:rsidRDefault="00232E4F" w:rsidP="00232E4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colegiación</w:t>
            </w:r>
          </w:p>
        </w:tc>
        <w:tc>
          <w:tcPr>
            <w:tcW w:w="2534" w:type="dxa"/>
          </w:tcPr>
          <w:p w:rsidR="00232E4F" w:rsidRPr="008D2FF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43" w:type="dxa"/>
            <w:gridSpan w:val="2"/>
            <w:shd w:val="clear" w:color="auto" w:fill="F2F2F2" w:themeFill="background1" w:themeFillShade="F2"/>
          </w:tcPr>
          <w:p w:rsidR="00232E4F" w:rsidRPr="008D2FF5" w:rsidRDefault="00232E4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76" w:type="dxa"/>
            <w:gridSpan w:val="2"/>
          </w:tcPr>
          <w:p w:rsidR="00232E4F" w:rsidRPr="008D2FF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232E4F" w:rsidRPr="008D2FF5" w:rsidTr="00232E4F">
        <w:tc>
          <w:tcPr>
            <w:tcW w:w="1397" w:type="dxa"/>
            <w:shd w:val="clear" w:color="auto" w:fill="F2F2F2" w:themeFill="background1" w:themeFillShade="F2"/>
          </w:tcPr>
          <w:p w:rsidR="00232E4F" w:rsidRPr="008D2FF5" w:rsidRDefault="00232E4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573" w:type="dxa"/>
            <w:gridSpan w:val="3"/>
          </w:tcPr>
          <w:p w:rsidR="00232E4F" w:rsidRPr="008D2FF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65" w:type="dxa"/>
            <w:gridSpan w:val="2"/>
            <w:shd w:val="clear" w:color="auto" w:fill="F2F2F2" w:themeFill="background1" w:themeFillShade="F2"/>
          </w:tcPr>
          <w:p w:rsidR="00232E4F" w:rsidRPr="008D2FF5" w:rsidRDefault="00232E4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488" w:type="dxa"/>
          </w:tcPr>
          <w:p w:rsidR="00232E4F" w:rsidRPr="008D2FF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855B0" w:rsidRPr="008D2D72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87" w:type="dxa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8D2D72" w:rsidRPr="008D2D72" w:rsidTr="00E5109F">
        <w:tc>
          <w:tcPr>
            <w:tcW w:w="10987" w:type="dxa"/>
          </w:tcPr>
          <w:p w:rsidR="00CA7B18" w:rsidRPr="00CA7B18" w:rsidRDefault="00CA7B18" w:rsidP="00072A1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="005B2662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ñor"/>
                    <w:listEntry w:val="la señora"/>
                  </w:ddList>
                </w:ffData>
              </w:fldChar>
            </w:r>
            <w:bookmarkStart w:id="0" w:name="Listadesplegable1"/>
            <w:r w:rsidR="005B2662"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6F07F4">
              <w:rPr>
                <w:rFonts w:ascii="Noto Sans" w:hAnsi="Noto Sans" w:cs="Noto Sans"/>
                <w:sz w:val="20"/>
                <w:szCs w:val="20"/>
              </w:rPr>
            </w:r>
            <w:r w:rsidR="006F07F4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5B2662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0"/>
            <w:r w:rsidR="005B2662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="005B2662">
              <w:rPr>
                <w:rFonts w:ascii="Noto Sans" w:hAnsi="Noto Sans" w:cs="Noto Sans"/>
                <w:sz w:val="20"/>
                <w:szCs w:val="20"/>
              </w:rPr>
              <w:t>,</w:t>
            </w:r>
            <w:r w:rsidR="005B2662" w:rsidRPr="00CA7B18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5B2662">
              <w:rPr>
                <w:rFonts w:ascii="Noto Sans" w:hAnsi="Noto Sans" w:cs="Noto Sans"/>
                <w:sz w:val="20"/>
                <w:szCs w:val="20"/>
              </w:rPr>
              <w:t xml:space="preserve">con documento de identidad núm. </w: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5B266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="005B2662"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dada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su situación clínica no puede prestar su conformidad libre, voluntaria y consciente para solicit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ar la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prestación de ayuda para morir.</w:t>
            </w:r>
          </w:p>
          <w:p w:rsidR="008D2D72" w:rsidRDefault="00CA7B18" w:rsidP="00072A1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Que el </w:t>
            </w:r>
            <w:r w:rsidR="005B2662">
              <w:rPr>
                <w:rFonts w:ascii="Noto Sans" w:hAnsi="Noto Sans" w:cs="Noto Sans"/>
                <w:sz w:val="20"/>
                <w:szCs w:val="20"/>
              </w:rPr>
              <w:t xml:space="preserve">día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47974771"/>
                <w:placeholder>
                  <w:docPart w:val="5DD8E36FC476423495CEAB3F02882CFA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5B2662">
                  <w:rPr>
                    <w:rFonts w:ascii="Noto Sans" w:hAnsi="Noto Sans" w:cs="Noto Sans"/>
                    <w:sz w:val="20"/>
                    <w:szCs w:val="20"/>
                  </w:rPr>
                  <w:t>fecha</w:t>
                </w:r>
              </w:sdtContent>
            </w:sdt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 formalizó su voluntad de solicitar la prestación de ayuda para morir en las situaciones permitidas por la </w:t>
            </w:r>
            <w:r w:rsidR="002454D0" w:rsidRPr="00CA7B18">
              <w:rPr>
                <w:rFonts w:ascii="Noto Sans" w:hAnsi="Noto Sans" w:cs="Noto Sans"/>
                <w:sz w:val="20"/>
                <w:szCs w:val="20"/>
              </w:rPr>
              <w:t xml:space="preserve">Ley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por medio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del documento adjunto:</w:t>
            </w:r>
          </w:p>
          <w:p w:rsidR="005B2662" w:rsidRPr="002D5A4E" w:rsidRDefault="005B2662" w:rsidP="005B2662">
            <w:pPr>
              <w:tabs>
                <w:tab w:val="left" w:pos="709"/>
                <w:tab w:val="left" w:pos="993"/>
              </w:tabs>
              <w:spacing w:after="0" w:line="312" w:lineRule="auto"/>
              <w:ind w:left="714" w:hanging="357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>
              <w:rPr>
                <w:rFonts w:ascii="Noto Sans" w:hAnsi="Noto Sans" w:cs="Noto Sans"/>
                <w:sz w:val="20"/>
              </w:rPr>
              <w:instrText xml:space="preserve"> FORMCHECKBOX </w:instrText>
            </w:r>
            <w:r w:rsidR="006F07F4">
              <w:rPr>
                <w:rFonts w:ascii="Noto Sans" w:hAnsi="Noto Sans" w:cs="Noto Sans"/>
                <w:sz w:val="20"/>
              </w:rPr>
            </w:r>
            <w:r w:rsidR="006F07F4">
              <w:rPr>
                <w:rFonts w:ascii="Noto Sans" w:hAnsi="Noto Sans" w:cs="Noto Sans"/>
                <w:sz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</w:rPr>
              <w:fldChar w:fldCharType="end"/>
            </w:r>
            <w:bookmarkEnd w:id="1"/>
            <w:r>
              <w:rPr>
                <w:rFonts w:ascii="Noto Sans" w:hAnsi="Noto Sans" w:cs="Noto Sans"/>
                <w:sz w:val="20"/>
              </w:rPr>
              <w:t xml:space="preserve"> </w:t>
            </w:r>
            <w:r w:rsidRPr="002D5A4E">
              <w:rPr>
                <w:rFonts w:ascii="Noto Sans" w:hAnsi="Noto Sans" w:cs="Noto Sans"/>
                <w:sz w:val="20"/>
              </w:rPr>
              <w:t>Documento de voluntades anticipadas (DVA)</w:t>
            </w:r>
          </w:p>
          <w:p w:rsidR="00CA7B18" w:rsidRPr="008D2D72" w:rsidRDefault="005B2662" w:rsidP="005B2662">
            <w:pPr>
              <w:tabs>
                <w:tab w:val="left" w:leader="underscore" w:pos="9659"/>
              </w:tabs>
              <w:spacing w:before="120" w:after="120" w:line="240" w:lineRule="auto"/>
              <w:ind w:left="714" w:hanging="357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sz w:val="20"/>
              </w:rPr>
              <w:instrText xml:space="preserve"> FORMCHECKBOX </w:instrText>
            </w:r>
            <w:r w:rsidR="006F07F4">
              <w:rPr>
                <w:rFonts w:ascii="Noto Sans" w:hAnsi="Noto Sans" w:cs="Noto Sans"/>
                <w:sz w:val="20"/>
              </w:rPr>
            </w:r>
            <w:r w:rsidR="006F07F4">
              <w:rPr>
                <w:rFonts w:ascii="Noto Sans" w:hAnsi="Noto Sans" w:cs="Noto Sans"/>
                <w:sz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</w:rPr>
              <w:fldChar w:fldCharType="end"/>
            </w:r>
            <w:r>
              <w:rPr>
                <w:rFonts w:ascii="Noto Sans" w:hAnsi="Noto Sans" w:cs="Noto Sans"/>
                <w:sz w:val="20"/>
              </w:rPr>
              <w:t xml:space="preserve"> </w:t>
            </w:r>
            <w:r w:rsidRPr="002D5A4E">
              <w:rPr>
                <w:rFonts w:ascii="Noto Sans" w:hAnsi="Noto Sans" w:cs="Noto Sans"/>
                <w:sz w:val="20"/>
              </w:rPr>
              <w:t xml:space="preserve">Documento legalmente equivalente al DVA: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8D2D72" w:rsidRPr="008D2D72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12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SOLICITO:</w:t>
            </w:r>
          </w:p>
        </w:tc>
      </w:tr>
      <w:tr w:rsidR="008D2D72" w:rsidRPr="008D2D72" w:rsidTr="00FD389C">
        <w:trPr>
          <w:trHeight w:val="227"/>
        </w:trPr>
        <w:tc>
          <w:tcPr>
            <w:tcW w:w="10988" w:type="dxa"/>
          </w:tcPr>
          <w:p w:rsidR="008D2D72" w:rsidRPr="008D2D72" w:rsidRDefault="005B2662" w:rsidP="00CA7B18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a prestación de ayuda para morir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en nombre </w:t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del señor"/>
                    <w:listEntry w:val="de la señora"/>
                  </w:ddList>
                </w:ffData>
              </w:fldChar>
            </w:r>
            <w:r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6F07F4">
              <w:rPr>
                <w:rFonts w:ascii="Noto Sans" w:hAnsi="Noto Sans" w:cs="Noto Sans"/>
                <w:sz w:val="20"/>
                <w:szCs w:val="20"/>
              </w:rPr>
            </w:r>
            <w:r w:rsidR="006F07F4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</w:tbl>
    <w:p w:rsidR="008D2D72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5B2662" w:rsidRPr="00FD389C" w:rsidRDefault="005B2662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2" w:name="_Hlk79149995"/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5B2662" w:rsidRDefault="005B2662" w:rsidP="005B2662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5B2662" w:rsidRPr="008D2D72" w:rsidRDefault="005B2662" w:rsidP="005B2662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1CD75F299AFB45FAAF12897697D84237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5B2662" w:rsidRPr="008D2D72" w:rsidRDefault="005B2662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5B2662" w:rsidRPr="008D2D72" w:rsidRDefault="005B2662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2"/>
    </w:p>
    <w:p w:rsidR="00E5109F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1F5E7B" w:rsidRDefault="001F5E7B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727535" w:rsidRDefault="00727535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CA7B18" w:rsidRPr="00FD389C" w:rsidRDefault="00CA7B18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6E54FC" w:rsidRPr="00B676D9" w:rsidRDefault="00B676D9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b/>
          <w:sz w:val="16"/>
          <w:szCs w:val="16"/>
        </w:rPr>
      </w:pPr>
      <w:r w:rsidRPr="00B676D9">
        <w:rPr>
          <w:rFonts w:ascii="Noto Sans" w:hAnsi="Noto Sans" w:cs="Noto Sans"/>
          <w:b/>
          <w:sz w:val="16"/>
          <w:szCs w:val="16"/>
        </w:rPr>
        <w:t>Protección de datos pe</w:t>
      </w:r>
      <w:r>
        <w:rPr>
          <w:rFonts w:ascii="Noto Sans" w:hAnsi="Noto Sans" w:cs="Noto Sans"/>
          <w:b/>
          <w:sz w:val="16"/>
          <w:szCs w:val="16"/>
        </w:rPr>
        <w:t>r</w:t>
      </w:r>
      <w:r w:rsidRPr="00B676D9">
        <w:rPr>
          <w:rFonts w:ascii="Noto Sans" w:hAnsi="Noto Sans" w:cs="Noto Sans"/>
          <w:b/>
          <w:sz w:val="16"/>
          <w:szCs w:val="16"/>
        </w:rPr>
        <w:t>sonales</w:t>
      </w:r>
    </w:p>
    <w:p w:rsidR="006F07F4" w:rsidRDefault="006F07F4" w:rsidP="006F07F4">
      <w:pPr>
        <w:spacing w:after="0" w:line="240" w:lineRule="auto"/>
        <w:ind w:left="851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r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</w:p>
    <w:p w:rsidR="00B855B0" w:rsidRPr="006E54FC" w:rsidRDefault="00B855B0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sz w:val="16"/>
          <w:szCs w:val="16"/>
        </w:rPr>
      </w:pPr>
      <w:bookmarkStart w:id="3" w:name="_GoBack"/>
      <w:bookmarkEnd w:id="3"/>
    </w:p>
    <w:sectPr w:rsidR="00B855B0" w:rsidRPr="006E54FC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68A" w:rsidRDefault="007F168A" w:rsidP="002F3D33">
      <w:r>
        <w:separator/>
      </w:r>
    </w:p>
  </w:endnote>
  <w:endnote w:type="continuationSeparator" w:id="0">
    <w:p w:rsidR="007F168A" w:rsidRDefault="007F168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68A" w:rsidRDefault="007F168A" w:rsidP="002F3D33">
      <w:r>
        <w:separator/>
      </w:r>
    </w:p>
  </w:footnote>
  <w:footnote w:type="continuationSeparator" w:id="0">
    <w:p w:rsidR="007F168A" w:rsidRDefault="007F168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59371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-1054312</wp:posOffset>
          </wp:positionH>
          <wp:positionV relativeFrom="paragraph">
            <wp:posOffset>12923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23B3C"/>
    <w:multiLevelType w:val="hybridMultilevel"/>
    <w:tmpl w:val="474236C6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81056D"/>
    <w:multiLevelType w:val="hybridMultilevel"/>
    <w:tmpl w:val="41C2263A"/>
    <w:lvl w:ilvl="0" w:tplc="073ABE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F07D6"/>
    <w:multiLevelType w:val="hybridMultilevel"/>
    <w:tmpl w:val="BB66C0D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5F5F7CA7"/>
    <w:multiLevelType w:val="hybridMultilevel"/>
    <w:tmpl w:val="C804E3A8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2A13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1F5E7B"/>
    <w:rsid w:val="0020001D"/>
    <w:rsid w:val="00222923"/>
    <w:rsid w:val="002266B1"/>
    <w:rsid w:val="00232E4F"/>
    <w:rsid w:val="002454D0"/>
    <w:rsid w:val="002502C7"/>
    <w:rsid w:val="00253825"/>
    <w:rsid w:val="0025741D"/>
    <w:rsid w:val="002635A5"/>
    <w:rsid w:val="00274B69"/>
    <w:rsid w:val="002C075E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6178"/>
    <w:rsid w:val="003F6E57"/>
    <w:rsid w:val="003F771A"/>
    <w:rsid w:val="004358F5"/>
    <w:rsid w:val="00450053"/>
    <w:rsid w:val="00466CDE"/>
    <w:rsid w:val="00485578"/>
    <w:rsid w:val="004B6D1A"/>
    <w:rsid w:val="004C6BE5"/>
    <w:rsid w:val="004D2A64"/>
    <w:rsid w:val="004F478A"/>
    <w:rsid w:val="0050440F"/>
    <w:rsid w:val="005622F6"/>
    <w:rsid w:val="00574AA6"/>
    <w:rsid w:val="0059371D"/>
    <w:rsid w:val="005B2662"/>
    <w:rsid w:val="005B453E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E54FC"/>
    <w:rsid w:val="006F07F4"/>
    <w:rsid w:val="006F0D2E"/>
    <w:rsid w:val="006F6D21"/>
    <w:rsid w:val="0072100A"/>
    <w:rsid w:val="00721A97"/>
    <w:rsid w:val="007265EF"/>
    <w:rsid w:val="00727535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F168A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D3EE4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A7B18"/>
    <w:rsid w:val="00CF30C5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B747A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C28A5"/>
    <w:rsid w:val="00ED78EF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4CA6708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4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DD8E36FC476423495CEAB3F02882C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8CF56F-D945-4AAD-99DD-14D62B74172B}"/>
      </w:docPartPr>
      <w:docPartBody>
        <w:p w:rsidR="006107E4" w:rsidRDefault="004E3BE3" w:rsidP="004E3BE3">
          <w:pPr>
            <w:pStyle w:val="5DD8E36FC476423495CEAB3F02882CFA"/>
          </w:pPr>
          <w:r w:rsidRPr="008D7439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1CD75F299AFB45FAAF12897697D842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2C955A-373B-42BA-B901-11046AF4BCF3}"/>
      </w:docPartPr>
      <w:docPartBody>
        <w:p w:rsidR="006107E4" w:rsidRDefault="004E3BE3" w:rsidP="004E3BE3">
          <w:pPr>
            <w:pStyle w:val="1CD75F299AFB45FAAF12897697D84237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BE3"/>
    <w:rsid w:val="004E3BE3"/>
    <w:rsid w:val="0061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E3BE3"/>
    <w:rPr>
      <w:color w:val="808080"/>
    </w:rPr>
  </w:style>
  <w:style w:type="paragraph" w:customStyle="1" w:styleId="5DD8E36FC476423495CEAB3F02882CFA">
    <w:name w:val="5DD8E36FC476423495CEAB3F02882CFA"/>
    <w:rsid w:val="004E3BE3"/>
  </w:style>
  <w:style w:type="paragraph" w:customStyle="1" w:styleId="1CD75F299AFB45FAAF12897697D84237">
    <w:name w:val="1CD75F299AFB45FAAF12897697D84237"/>
    <w:rsid w:val="004E3B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91CA364-D17A-470E-A9CA-287ACE25858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4D17FA-276B-45A5-94F4-0AFC62B561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1D8E9E-7408-4DB4-BD47-3A7D59379DDB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aabfe8f6-e679-4cdf-8fd2-8413b69c22d4"/>
    <ds:schemaRef ds:uri="http://purl.org/dc/elements/1.1/"/>
    <ds:schemaRef ds:uri="http://schemas.microsoft.com/office/infopath/2007/PartnerControls"/>
    <ds:schemaRef ds:uri="1a9fe081-9385-4a17-9c8a-784d682fae66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1</Pages>
  <Words>165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cp:lastPrinted>2021-07-04T23:12:00Z</cp:lastPrinted>
  <dcterms:created xsi:type="dcterms:W3CDTF">2021-09-14T12:46:00Z</dcterms:created>
  <dcterms:modified xsi:type="dcterms:W3CDTF">2021-09-14T12:46:00Z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