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0FB" w:rsidRPr="00C720FB" w:rsidRDefault="00C720FB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</w:pPr>
      <w:r w:rsidRPr="00C720FB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>Anexo 3.1</w:t>
      </w:r>
    </w:p>
    <w:p w:rsidR="00B855B0" w:rsidRPr="00E5109F" w:rsidRDefault="00B855B0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</w:pPr>
      <w:r w:rsidRPr="00E5109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Primera solicitud de eutanasia presentada por el paciente</w:t>
      </w:r>
      <w:r w:rsidR="008D2D72" w:rsidRPr="00E5109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br/>
      </w:r>
      <w:r w:rsidRPr="00E5109F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o por una persona autorizada</w:t>
      </w:r>
    </w:p>
    <w:p w:rsidR="008D2FF5" w:rsidRPr="008D2FF5" w:rsidRDefault="008D2FF5" w:rsidP="008D2FF5">
      <w:pPr>
        <w:spacing w:after="0" w:line="240" w:lineRule="auto"/>
        <w:ind w:firstLine="0"/>
        <w:jc w:val="left"/>
        <w:rPr>
          <w:rFonts w:ascii="Noto Sans" w:eastAsia="Calibri" w:hAnsi="Noto Sans"/>
          <w:color w:val="auto"/>
          <w:sz w:val="16"/>
          <w:szCs w:val="16"/>
          <w:lang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284"/>
        <w:gridCol w:w="206"/>
        <w:gridCol w:w="2629"/>
        <w:gridCol w:w="345"/>
        <w:gridCol w:w="789"/>
        <w:gridCol w:w="425"/>
        <w:gridCol w:w="62"/>
        <w:gridCol w:w="850"/>
        <w:gridCol w:w="210"/>
        <w:gridCol w:w="1349"/>
        <w:gridCol w:w="1229"/>
      </w:tblGrid>
      <w:tr w:rsidR="008D2FF5" w:rsidRPr="008D2FF5" w:rsidTr="00E5109F">
        <w:tc>
          <w:tcPr>
            <w:tcW w:w="9923" w:type="dxa"/>
            <w:gridSpan w:val="13"/>
          </w:tcPr>
          <w:p w:rsidR="008D2FF5" w:rsidRPr="008D2FF5" w:rsidRDefault="008D2FF5" w:rsidP="008D2FF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Solicitante</w:t>
            </w:r>
          </w:p>
        </w:tc>
      </w:tr>
      <w:tr w:rsidR="00E5109F" w:rsidRPr="008D2FF5" w:rsidTr="00E5109F">
        <w:tc>
          <w:tcPr>
            <w:tcW w:w="1545" w:type="dxa"/>
            <w:gridSpan w:val="2"/>
            <w:shd w:val="clear" w:color="auto" w:fill="F2F2F2" w:themeFill="background1" w:themeFillShade="F2"/>
          </w:tcPr>
          <w:p w:rsidR="008D2FF5" w:rsidRPr="008D2FF5" w:rsidRDefault="00E5109F" w:rsidP="00E5109F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3119" w:type="dxa"/>
            <w:gridSpan w:val="3"/>
          </w:tcPr>
          <w:p w:rsidR="008D2FF5" w:rsidRPr="008D2FF5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bookmarkEnd w:id="0"/>
          </w:p>
        </w:tc>
        <w:tc>
          <w:tcPr>
            <w:tcW w:w="1134" w:type="dxa"/>
            <w:gridSpan w:val="2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25" w:type="dxa"/>
            <w:gridSpan w:val="6"/>
          </w:tcPr>
          <w:p w:rsidR="008D2FF5" w:rsidRPr="008D2FF5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5109F" w:rsidRPr="008D2FF5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403" w:type="dxa"/>
            <w:gridSpan w:val="4"/>
          </w:tcPr>
          <w:p w:rsidR="008D2FF5" w:rsidRPr="008D2FF5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3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700" w:type="dxa"/>
            <w:gridSpan w:val="5"/>
          </w:tcPr>
          <w:p w:rsidR="008D2FF5" w:rsidRPr="008D2FF5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D2FF5" w:rsidRPr="008D2FF5" w:rsidTr="00E5109F">
        <w:tc>
          <w:tcPr>
            <w:tcW w:w="1829" w:type="dxa"/>
            <w:gridSpan w:val="3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Dirección postal</w:t>
            </w:r>
          </w:p>
        </w:tc>
        <w:tc>
          <w:tcPr>
            <w:tcW w:w="5306" w:type="dxa"/>
            <w:gridSpan w:val="7"/>
          </w:tcPr>
          <w:p w:rsidR="008D2FF5" w:rsidRPr="008D2FF5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2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Código postal</w:t>
            </w:r>
          </w:p>
        </w:tc>
        <w:tc>
          <w:tcPr>
            <w:tcW w:w="1229" w:type="dxa"/>
          </w:tcPr>
          <w:p w:rsidR="008D2FF5" w:rsidRPr="008D2FF5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D2FF5" w:rsidRPr="008D2FF5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Localidad</w:t>
            </w:r>
          </w:p>
        </w:tc>
        <w:tc>
          <w:tcPr>
            <w:tcW w:w="3748" w:type="dxa"/>
            <w:gridSpan w:val="5"/>
          </w:tcPr>
          <w:p w:rsidR="008D2FF5" w:rsidRPr="008D2FF5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276" w:type="dxa"/>
            <w:gridSpan w:val="3"/>
            <w:shd w:val="clear" w:color="auto" w:fill="F2F2F2" w:themeFill="background1" w:themeFillShade="F2"/>
          </w:tcPr>
          <w:p w:rsidR="008D2FF5" w:rsidRPr="008D2FF5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Municipio</w:t>
            </w:r>
          </w:p>
        </w:tc>
        <w:tc>
          <w:tcPr>
            <w:tcW w:w="3638" w:type="dxa"/>
            <w:gridSpan w:val="4"/>
          </w:tcPr>
          <w:p w:rsidR="008D2FF5" w:rsidRPr="008D2FF5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8D2FF5" w:rsidRPr="008D2FF5" w:rsidTr="00E5109F">
        <w:tc>
          <w:tcPr>
            <w:tcW w:w="2035" w:type="dxa"/>
            <w:gridSpan w:val="4"/>
            <w:shd w:val="clear" w:color="auto" w:fill="F2F2F2" w:themeFill="background1" w:themeFillShade="F2"/>
          </w:tcPr>
          <w:p w:rsidR="008D2FF5" w:rsidRPr="008D2FF5" w:rsidRDefault="008D2FF5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Correo electrónico</w:t>
            </w:r>
          </w:p>
        </w:tc>
        <w:tc>
          <w:tcPr>
            <w:tcW w:w="4250" w:type="dxa"/>
            <w:gridSpan w:val="5"/>
          </w:tcPr>
          <w:p w:rsidR="008D2FF5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060" w:type="dxa"/>
            <w:gridSpan w:val="2"/>
            <w:shd w:val="clear" w:color="auto" w:fill="F2F2F2" w:themeFill="background1" w:themeFillShade="F2"/>
          </w:tcPr>
          <w:p w:rsidR="008D2FF5" w:rsidRPr="008D2FF5" w:rsidRDefault="008D2FF5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Teléfono</w:t>
            </w:r>
          </w:p>
        </w:tc>
        <w:tc>
          <w:tcPr>
            <w:tcW w:w="2578" w:type="dxa"/>
            <w:gridSpan w:val="2"/>
          </w:tcPr>
          <w:p w:rsidR="008D2FF5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B855B0" w:rsidRPr="008D2D72" w:rsidRDefault="00B855B0" w:rsidP="008D2D72">
      <w:pPr>
        <w:spacing w:after="0" w:line="240" w:lineRule="auto"/>
        <w:ind w:left="-1418" w:firstLine="0"/>
        <w:jc w:val="left"/>
        <w:rPr>
          <w:rStyle w:val="normaltextrun"/>
          <w:rFonts w:ascii="Noto Sans" w:eastAsia="Calibri" w:hAnsi="Noto Sans" w:cs="Noto Sans"/>
          <w:sz w:val="20"/>
          <w:szCs w:val="28"/>
          <w:lang w:eastAsia="es-E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E5109F">
        <w:tc>
          <w:tcPr>
            <w:tcW w:w="10987" w:type="dxa"/>
          </w:tcPr>
          <w:p w:rsidR="008D2D72" w:rsidRPr="008D2D72" w:rsidRDefault="008D2D72" w:rsidP="008D2D72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E5109F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</w:t>
            </w: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:</w:t>
            </w:r>
          </w:p>
        </w:tc>
      </w:tr>
      <w:tr w:rsidR="008D2D72" w:rsidRPr="008D2D72" w:rsidTr="00E5109F">
        <w:tc>
          <w:tcPr>
            <w:tcW w:w="10987" w:type="dxa"/>
          </w:tcPr>
          <w:p w:rsidR="008D2D72" w:rsidRPr="008D2D72" w:rsidRDefault="008D2D72" w:rsidP="00602B9C">
            <w:pPr>
              <w:numPr>
                <w:ilvl w:val="0"/>
                <w:numId w:val="8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8D2D72">
              <w:rPr>
                <w:rFonts w:ascii="Noto Sans" w:hAnsi="Noto Sans" w:cs="Noto Sans"/>
                <w:sz w:val="20"/>
                <w:szCs w:val="20"/>
              </w:rPr>
              <w:t xml:space="preserve">Que soy </w:t>
            </w:r>
            <w:r w:rsidR="00E5109F">
              <w:rPr>
                <w:rFonts w:ascii="Noto Sans" w:hAnsi="Noto Sans" w:cs="Noto Sans"/>
                <w:sz w:val="20"/>
                <w:szCs w:val="20"/>
              </w:rPr>
              <w:t xml:space="preserve">mayor de edad, 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>capaz y consciente de mis actos en el momento de formular esta solicitud.</w:t>
            </w:r>
          </w:p>
          <w:p w:rsidR="008D2D72" w:rsidRPr="008D2D72" w:rsidRDefault="008D2D72" w:rsidP="00602B9C">
            <w:pPr>
              <w:numPr>
                <w:ilvl w:val="0"/>
                <w:numId w:val="8"/>
              </w:numPr>
              <w:spacing w:before="120" w:after="12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8D2D72">
              <w:rPr>
                <w:rFonts w:ascii="Noto Sans" w:hAnsi="Noto Sans" w:cs="Noto Sans"/>
                <w:sz w:val="20"/>
                <w:szCs w:val="20"/>
              </w:rPr>
              <w:t xml:space="preserve">Que </w:t>
            </w:r>
            <w:r w:rsidRPr="00602B9C">
              <w:rPr>
                <w:rFonts w:ascii="Noto Sans" w:hAnsi="Noto Sans" w:cs="Noto Sans"/>
                <w:smallCaps/>
                <w:sz w:val="20"/>
                <w:szCs w:val="20"/>
              </w:rPr>
              <w:t>no tengo</w:t>
            </w:r>
            <w:r w:rsidRPr="008D2D72">
              <w:rPr>
                <w:rFonts w:ascii="Noto Sans" w:hAnsi="Noto Sans" w:cs="Noto Sans"/>
                <w:b/>
                <w:sz w:val="20"/>
                <w:szCs w:val="20"/>
              </w:rPr>
              <w:t xml:space="preserve"> 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 xml:space="preserve">ninguna presión externa que motive </w:t>
            </w:r>
            <w:r w:rsidR="007301EB">
              <w:rPr>
                <w:rFonts w:ascii="Noto Sans" w:hAnsi="Noto Sans" w:cs="Noto Sans"/>
                <w:sz w:val="20"/>
                <w:szCs w:val="20"/>
              </w:rPr>
              <w:t xml:space="preserve">la </w:t>
            </w:r>
            <w:r w:rsidRPr="008D2D72">
              <w:rPr>
                <w:rFonts w:ascii="Noto Sans" w:hAnsi="Noto Sans" w:cs="Noto Sans"/>
                <w:sz w:val="20"/>
                <w:szCs w:val="20"/>
              </w:rPr>
              <w:t>solicitud.</w:t>
            </w:r>
          </w:p>
        </w:tc>
      </w:tr>
    </w:tbl>
    <w:p w:rsidR="008D2D72" w:rsidRPr="008D2D72" w:rsidRDefault="008D2D72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8D2D72" w:rsidTr="00E5109F">
        <w:tc>
          <w:tcPr>
            <w:tcW w:w="10912" w:type="dxa"/>
          </w:tcPr>
          <w:p w:rsidR="008D2D72" w:rsidRPr="008D2D72" w:rsidRDefault="008D2D72" w:rsidP="008D2D72">
            <w:pPr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SOLICITO:</w:t>
            </w:r>
          </w:p>
        </w:tc>
      </w:tr>
      <w:tr w:rsidR="008D2D72" w:rsidRPr="008D2D72" w:rsidTr="00FD389C">
        <w:trPr>
          <w:trHeight w:val="227"/>
        </w:trPr>
        <w:tc>
          <w:tcPr>
            <w:tcW w:w="10988" w:type="dxa"/>
          </w:tcPr>
          <w:p w:rsidR="008D2D72" w:rsidRPr="008D2D72" w:rsidRDefault="008D2D72" w:rsidP="00FD389C">
            <w:pPr>
              <w:spacing w:before="60" w:after="60" w:line="240" w:lineRule="auto"/>
              <w:ind w:firstLine="0"/>
              <w:rPr>
                <w:rFonts w:ascii="Noto Sans" w:hAnsi="Noto Sans" w:cs="Noto Sans"/>
                <w:sz w:val="20"/>
                <w:szCs w:val="20"/>
              </w:rPr>
            </w:pPr>
            <w:r w:rsidRPr="008D2D72">
              <w:rPr>
                <w:rFonts w:ascii="Noto Sans" w:hAnsi="Noto Sans" w:cs="Noto Sans"/>
                <w:sz w:val="20"/>
                <w:szCs w:val="20"/>
              </w:rPr>
              <w:t>La prestación de ayuda para morir</w:t>
            </w:r>
            <w:r w:rsidR="00E5109F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</w:tbl>
    <w:p w:rsidR="008D2D72" w:rsidRDefault="008D2D72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FD389C" w:rsidRPr="00FD389C" w:rsidRDefault="00FD389C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3119"/>
        <w:gridCol w:w="1134"/>
        <w:gridCol w:w="141"/>
        <w:gridCol w:w="3984"/>
      </w:tblGrid>
      <w:tr w:rsidR="00E5109F" w:rsidRPr="008D2FF5" w:rsidTr="00E361B5">
        <w:tc>
          <w:tcPr>
            <w:tcW w:w="9923" w:type="dxa"/>
            <w:gridSpan w:val="6"/>
          </w:tcPr>
          <w:p w:rsidR="00E5109F" w:rsidRPr="008D2FF5" w:rsidRDefault="00E5109F" w:rsidP="00E361B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Representante</w:t>
            </w:r>
          </w:p>
        </w:tc>
      </w:tr>
      <w:tr w:rsidR="00E5109F" w:rsidRPr="008D2FF5" w:rsidTr="00E361B5">
        <w:tc>
          <w:tcPr>
            <w:tcW w:w="1545" w:type="dxa"/>
            <w:gridSpan w:val="2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3119" w:type="dxa"/>
          </w:tcPr>
          <w:p w:rsidR="00E5109F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25" w:type="dxa"/>
            <w:gridSpan w:val="2"/>
          </w:tcPr>
          <w:p w:rsidR="00E5109F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5109F" w:rsidRPr="008D2FF5" w:rsidTr="007301EB">
        <w:tc>
          <w:tcPr>
            <w:tcW w:w="1261" w:type="dxa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403" w:type="dxa"/>
            <w:gridSpan w:val="2"/>
          </w:tcPr>
          <w:p w:rsidR="00E5109F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275" w:type="dxa"/>
            <w:gridSpan w:val="2"/>
            <w:shd w:val="clear" w:color="auto" w:fill="F2F2F2" w:themeFill="background1" w:themeFillShade="F2"/>
          </w:tcPr>
          <w:p w:rsidR="00E5109F" w:rsidRPr="008D2FF5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984" w:type="dxa"/>
          </w:tcPr>
          <w:p w:rsidR="00E5109F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E5109F" w:rsidRPr="00FD389C" w:rsidRDefault="00E5109F" w:rsidP="00E5109F">
      <w:pPr>
        <w:spacing w:after="0" w:line="240" w:lineRule="auto"/>
        <w:ind w:left="-1418" w:firstLine="0"/>
        <w:jc w:val="left"/>
        <w:rPr>
          <w:rFonts w:eastAsia="Calibri"/>
          <w:color w:val="auto"/>
          <w:szCs w:val="16"/>
          <w:lang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E5109F" w:rsidRPr="008D2D72" w:rsidTr="00E361B5">
        <w:tc>
          <w:tcPr>
            <w:tcW w:w="10987" w:type="dxa"/>
          </w:tcPr>
          <w:p w:rsidR="00E5109F" w:rsidRPr="008D2D72" w:rsidRDefault="00E5109F" w:rsidP="00E361B5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E5109F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</w:t>
            </w:r>
            <w:r w:rsidRPr="008D2D72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:</w:t>
            </w:r>
          </w:p>
        </w:tc>
      </w:tr>
      <w:tr w:rsidR="00E5109F" w:rsidRPr="008D2D72" w:rsidTr="00E361B5">
        <w:tc>
          <w:tcPr>
            <w:tcW w:w="10987" w:type="dxa"/>
          </w:tcPr>
          <w:p w:rsidR="00E5109F" w:rsidRPr="007301EB" w:rsidRDefault="00E5109F" w:rsidP="00602B9C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7301EB">
              <w:rPr>
                <w:rFonts w:ascii="Noto Sans" w:hAnsi="Noto Sans" w:cs="Noto Sans"/>
                <w:sz w:val="20"/>
                <w:szCs w:val="20"/>
              </w:rPr>
              <w:t>Que soy mayor de edad</w:t>
            </w:r>
            <w:r w:rsidR="007301EB">
              <w:rPr>
                <w:rFonts w:ascii="Noto Sans" w:hAnsi="Noto Sans" w:cs="Noto Sans"/>
                <w:sz w:val="20"/>
                <w:szCs w:val="20"/>
              </w:rPr>
              <w:t xml:space="preserve"> y plenamente </w:t>
            </w:r>
            <w:r w:rsidRPr="007301EB">
              <w:rPr>
                <w:rFonts w:ascii="Noto Sans" w:hAnsi="Noto Sans" w:cs="Noto Sans"/>
                <w:sz w:val="20"/>
                <w:szCs w:val="20"/>
              </w:rPr>
              <w:t>consciente.</w:t>
            </w:r>
          </w:p>
          <w:p w:rsidR="00E5109F" w:rsidRPr="007301EB" w:rsidRDefault="00E5109F" w:rsidP="00602B9C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7301EB">
              <w:rPr>
                <w:rFonts w:ascii="Noto Sans" w:hAnsi="Noto Sans" w:cs="Noto Sans"/>
                <w:sz w:val="20"/>
                <w:szCs w:val="20"/>
              </w:rPr>
              <w:t xml:space="preserve">Que </w:t>
            </w:r>
            <w:r w:rsidR="008F5AE1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Listadesplegable1"/>
                  <w:enabled/>
                  <w:calcOnExit w:val="0"/>
                  <w:ddList>
                    <w:listEntry w:val="el señor"/>
                    <w:listEntry w:val="la señora"/>
                  </w:ddList>
                </w:ffData>
              </w:fldChar>
            </w:r>
            <w:bookmarkStart w:id="1" w:name="Listadesplegable1"/>
            <w:r w:rsidR="008F5AE1">
              <w:rPr>
                <w:rFonts w:ascii="Noto Sans" w:hAnsi="Noto Sans" w:cs="Noto Sans"/>
                <w:sz w:val="20"/>
                <w:szCs w:val="20"/>
              </w:rPr>
              <w:instrText xml:space="preserve"> FORMDROPDOWN </w:instrText>
            </w:r>
            <w:r w:rsidR="00FC28B5">
              <w:rPr>
                <w:rFonts w:ascii="Noto Sans" w:hAnsi="Noto Sans" w:cs="Noto Sans"/>
                <w:sz w:val="20"/>
                <w:szCs w:val="20"/>
              </w:rPr>
            </w:r>
            <w:r w:rsidR="00FC28B5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8F5AE1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"/>
            <w:r w:rsidR="008F5AE1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8F5AE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F5AE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 w:rsidR="008F5AE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 w:rsidR="008F5AE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 w:rsidR="008F5AE1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F5AE1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F5AE1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F5AE1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F5AE1"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 w:rsidR="008F5AE1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r w:rsidRPr="007301EB">
              <w:rPr>
                <w:rFonts w:ascii="Noto Sans" w:hAnsi="Noto Sans" w:cs="Noto Sans"/>
                <w:sz w:val="20"/>
                <w:szCs w:val="20"/>
              </w:rPr>
              <w:t xml:space="preserve"> no está en condiciones de firmar este documento por las razones siguientes:</w:t>
            </w:r>
          </w:p>
          <w:tbl>
            <w:tblPr>
              <w:tblStyle w:val="Tablaconcuadrcula"/>
              <w:tblW w:w="0" w:type="auto"/>
              <w:tblInd w:w="284" w:type="dxa"/>
              <w:tblLook w:val="04A0" w:firstRow="1" w:lastRow="0" w:firstColumn="1" w:lastColumn="0" w:noHBand="0" w:noVBand="1"/>
            </w:tblPr>
            <w:tblGrid>
              <w:gridCol w:w="9423"/>
            </w:tblGrid>
            <w:tr w:rsidR="008F5AE1" w:rsidTr="002F66F1">
              <w:trPr>
                <w:trHeight w:val="1134"/>
              </w:trPr>
              <w:tc>
                <w:tcPr>
                  <w:tcW w:w="96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8F5AE1" w:rsidRPr="00532995" w:rsidRDefault="008F5AE1" w:rsidP="008F5AE1">
                  <w:pPr>
                    <w:tabs>
                      <w:tab w:val="left" w:leader="dot" w:pos="9639"/>
                    </w:tabs>
                    <w:spacing w:before="120" w:after="0" w:line="240" w:lineRule="auto"/>
                    <w:ind w:firstLine="0"/>
                    <w:jc w:val="left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instrText xml:space="preserve"> FORMTEXT </w:instrText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separate"/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end"/>
                  </w:r>
                </w:p>
              </w:tc>
            </w:tr>
          </w:tbl>
          <w:p w:rsidR="00E5109F" w:rsidRPr="008D2D72" w:rsidRDefault="00FD389C" w:rsidP="00602B9C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</w:rPr>
            </w:pPr>
            <w:r w:rsidRPr="007301EB">
              <w:rPr>
                <w:rFonts w:ascii="Noto Sans" w:hAnsi="Noto Sans" w:cs="Noto Sans"/>
                <w:sz w:val="20"/>
                <w:szCs w:val="20"/>
              </w:rPr>
              <w:t>Que, por dichos motivos, firmo esta solicitud en su nombre.</w:t>
            </w:r>
          </w:p>
        </w:tc>
      </w:tr>
    </w:tbl>
    <w:p w:rsidR="00E5109F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8F5AE1" w:rsidRPr="00FD389C" w:rsidRDefault="008F5AE1" w:rsidP="008F5AE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bookmarkStart w:id="2" w:name="_Hlk79149995"/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8F5AE1" w:rsidRDefault="008F5AE1" w:rsidP="008F5AE1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8F5AE1" w:rsidRPr="008D2D72" w:rsidRDefault="008F5AE1" w:rsidP="008F5AE1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178167809"/>
          <w:placeholder>
            <w:docPart w:val="390FCA69C28B4F029B22A117C7FB90E8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8F5AE1" w:rsidRPr="008D2D72" w:rsidRDefault="008F5AE1" w:rsidP="008F5AE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8F5AE1" w:rsidRPr="008D2D72" w:rsidRDefault="008F5AE1" w:rsidP="008F5AE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  <w:bookmarkEnd w:id="2"/>
    </w:p>
    <w:p w:rsidR="00E5109F" w:rsidRPr="00FD389C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E5109F" w:rsidRPr="00FD389C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E5109F" w:rsidRDefault="00E5109F" w:rsidP="008D2D72">
      <w:pPr>
        <w:spacing w:after="0" w:line="240" w:lineRule="auto"/>
        <w:ind w:left="-1418" w:firstLine="0"/>
        <w:rPr>
          <w:rFonts w:ascii="Bariol Regular" w:hAnsi="Bariol Regular"/>
          <w:sz w:val="24"/>
        </w:rPr>
      </w:pPr>
    </w:p>
    <w:tbl>
      <w:tblPr>
        <w:tblStyle w:val="Tablaconcuadrcula1"/>
        <w:tblW w:w="5343" w:type="pct"/>
        <w:tblInd w:w="-582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284"/>
        <w:gridCol w:w="425"/>
        <w:gridCol w:w="2126"/>
        <w:gridCol w:w="425"/>
        <w:gridCol w:w="709"/>
        <w:gridCol w:w="141"/>
        <w:gridCol w:w="486"/>
        <w:gridCol w:w="1498"/>
        <w:gridCol w:w="1684"/>
      </w:tblGrid>
      <w:tr w:rsidR="00FD389C" w:rsidRPr="008D2FF5" w:rsidTr="00B676D9">
        <w:tc>
          <w:tcPr>
            <w:tcW w:w="9054" w:type="dxa"/>
            <w:gridSpan w:val="10"/>
          </w:tcPr>
          <w:p w:rsidR="00FD389C" w:rsidRPr="008D2FF5" w:rsidRDefault="00FD389C" w:rsidP="00FD389C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eastAsia="en-US"/>
              </w:rPr>
            </w:pPr>
            <w:r w:rsidRPr="00FD389C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 xml:space="preserve">Profesional sanitario que rubrica </w:t>
            </w: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la s</w:t>
            </w:r>
            <w:r w:rsidRPr="008D2FF5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olic</w:t>
            </w:r>
            <w:r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itud</w:t>
            </w:r>
          </w:p>
        </w:tc>
      </w:tr>
      <w:tr w:rsidR="00FD389C" w:rsidRPr="008D2FF5" w:rsidTr="00B676D9">
        <w:tc>
          <w:tcPr>
            <w:tcW w:w="1560" w:type="dxa"/>
            <w:gridSpan w:val="2"/>
            <w:shd w:val="clear" w:color="auto" w:fill="F2F2F2" w:themeFill="background1" w:themeFillShade="F2"/>
          </w:tcPr>
          <w:p w:rsidR="00FD389C" w:rsidRPr="008D2FF5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2551" w:type="dxa"/>
            <w:gridSpan w:val="2"/>
          </w:tcPr>
          <w:p w:rsidR="00FD389C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2F2F2" w:themeFill="background1" w:themeFillShade="F2"/>
          </w:tcPr>
          <w:p w:rsidR="00FD389C" w:rsidRPr="008D2FF5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3809" w:type="dxa"/>
            <w:gridSpan w:val="4"/>
          </w:tcPr>
          <w:p w:rsidR="00FD389C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FD389C" w:rsidRPr="008D2FF5" w:rsidTr="00B676D9">
        <w:tc>
          <w:tcPr>
            <w:tcW w:w="1276" w:type="dxa"/>
            <w:shd w:val="clear" w:color="auto" w:fill="F2F2F2" w:themeFill="background1" w:themeFillShade="F2"/>
          </w:tcPr>
          <w:p w:rsidR="00FD389C" w:rsidRPr="008D2FF5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260" w:type="dxa"/>
            <w:gridSpan w:val="4"/>
          </w:tcPr>
          <w:p w:rsidR="00FD389C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336" w:type="dxa"/>
            <w:gridSpan w:val="3"/>
            <w:shd w:val="clear" w:color="auto" w:fill="F2F2F2" w:themeFill="background1" w:themeFillShade="F2"/>
          </w:tcPr>
          <w:p w:rsidR="00FD389C" w:rsidRPr="008D2FF5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182" w:type="dxa"/>
            <w:gridSpan w:val="2"/>
          </w:tcPr>
          <w:p w:rsidR="00FD389C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FD389C" w:rsidRPr="008D2FF5" w:rsidTr="00B676D9">
        <w:tc>
          <w:tcPr>
            <w:tcW w:w="1276" w:type="dxa"/>
            <w:shd w:val="clear" w:color="auto" w:fill="F2F2F2" w:themeFill="background1" w:themeFillShade="F2"/>
          </w:tcPr>
          <w:p w:rsidR="00FD389C" w:rsidRPr="008D2FF5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Profesión</w:t>
            </w:r>
          </w:p>
        </w:tc>
        <w:tc>
          <w:tcPr>
            <w:tcW w:w="4110" w:type="dxa"/>
            <w:gridSpan w:val="6"/>
          </w:tcPr>
          <w:p w:rsidR="00FD389C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984" w:type="dxa"/>
            <w:gridSpan w:val="2"/>
            <w:shd w:val="clear" w:color="auto" w:fill="F2F2F2" w:themeFill="background1" w:themeFillShade="F2"/>
          </w:tcPr>
          <w:p w:rsidR="00FD389C" w:rsidRPr="008D2FF5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colegiación</w:t>
            </w:r>
          </w:p>
        </w:tc>
        <w:tc>
          <w:tcPr>
            <w:tcW w:w="1684" w:type="dxa"/>
          </w:tcPr>
          <w:p w:rsidR="00FD389C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FD389C" w:rsidRPr="008D2FF5" w:rsidTr="00B676D9">
        <w:tc>
          <w:tcPr>
            <w:tcW w:w="1985" w:type="dxa"/>
            <w:gridSpan w:val="3"/>
            <w:shd w:val="clear" w:color="auto" w:fill="F2F2F2" w:themeFill="background1" w:themeFillShade="F2"/>
          </w:tcPr>
          <w:p w:rsidR="00FD389C" w:rsidRPr="008D2FF5" w:rsidRDefault="00FD389C" w:rsidP="00FD389C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Centro de trabajo</w:t>
            </w:r>
          </w:p>
        </w:tc>
        <w:tc>
          <w:tcPr>
            <w:tcW w:w="7069" w:type="dxa"/>
            <w:gridSpan w:val="7"/>
          </w:tcPr>
          <w:p w:rsidR="00FD389C" w:rsidRPr="008D2FF5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:rsidR="008F5AE1" w:rsidRDefault="008F5AE1" w:rsidP="008F5AE1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</w:p>
    <w:p w:rsidR="008F5AE1" w:rsidRPr="00FD389C" w:rsidRDefault="008F5AE1" w:rsidP="008F5AE1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:rsidR="008F5AE1" w:rsidRDefault="008F5AE1" w:rsidP="008F5AE1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:rsidR="008F5AE1" w:rsidRPr="008D2D72" w:rsidRDefault="008F5AE1" w:rsidP="008F5AE1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-1540120864"/>
          <w:placeholder>
            <w:docPart w:val="8259E33C5805408792A5EBAA4F33AE98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:rsidR="008F5AE1" w:rsidRPr="008D2D72" w:rsidRDefault="008F5AE1" w:rsidP="008F5AE1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:rsidR="008F5AE1" w:rsidRPr="008D2D72" w:rsidRDefault="008F5AE1" w:rsidP="008F5AE1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</w:p>
    <w:p w:rsidR="006E54FC" w:rsidRPr="00FD389C" w:rsidRDefault="006E54FC" w:rsidP="00B676D9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16"/>
          <w:lang w:eastAsia="en-US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676D9" w:rsidRDefault="00B676D9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B676D9" w:rsidRPr="006E54FC" w:rsidRDefault="00B676D9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P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P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</w:p>
    <w:p w:rsidR="006E54FC" w:rsidRPr="00B676D9" w:rsidRDefault="00B676D9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b/>
          <w:sz w:val="16"/>
          <w:szCs w:val="16"/>
        </w:rPr>
      </w:pPr>
      <w:r w:rsidRPr="00B676D9">
        <w:rPr>
          <w:rFonts w:ascii="Noto Sans" w:hAnsi="Noto Sans" w:cs="Noto Sans"/>
          <w:b/>
          <w:sz w:val="16"/>
          <w:szCs w:val="16"/>
        </w:rPr>
        <w:t>Protección de datos pe</w:t>
      </w:r>
      <w:r>
        <w:rPr>
          <w:rFonts w:ascii="Noto Sans" w:hAnsi="Noto Sans" w:cs="Noto Sans"/>
          <w:b/>
          <w:sz w:val="16"/>
          <w:szCs w:val="16"/>
        </w:rPr>
        <w:t>r</w:t>
      </w:r>
      <w:r w:rsidRPr="00B676D9">
        <w:rPr>
          <w:rFonts w:ascii="Noto Sans" w:hAnsi="Noto Sans" w:cs="Noto Sans"/>
          <w:b/>
          <w:sz w:val="16"/>
          <w:szCs w:val="16"/>
        </w:rPr>
        <w:t>sonales</w:t>
      </w:r>
    </w:p>
    <w:p w:rsidR="00FC28B5" w:rsidRDefault="00FC28B5" w:rsidP="00FC28B5">
      <w:pPr>
        <w:spacing w:after="0" w:line="240" w:lineRule="auto"/>
        <w:ind w:left="851" w:firstLine="0"/>
        <w:jc w:val="left"/>
        <w:rPr>
          <w:rFonts w:ascii="Noto Sans" w:hAnsi="Noto Sans" w:cs="Noto Sans"/>
          <w:color w:val="FF0000"/>
          <w:sz w:val="16"/>
          <w:szCs w:val="16"/>
        </w:rPr>
      </w:pPr>
      <w:r>
        <w:rPr>
          <w:rFonts w:ascii="Noto Sans" w:hAnsi="Noto Sans" w:cs="Noto Sans"/>
          <w:color w:val="FF0000"/>
          <w:sz w:val="16"/>
          <w:szCs w:val="16"/>
        </w:rPr>
        <w:t>La entidad destinataria del documento</w:t>
      </w:r>
    </w:p>
    <w:p w:rsidR="00B855B0" w:rsidRPr="006E54FC" w:rsidRDefault="00B855B0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</w:rPr>
      </w:pPr>
      <w:bookmarkStart w:id="3" w:name="_GoBack"/>
      <w:bookmarkEnd w:id="3"/>
    </w:p>
    <w:sectPr w:rsidR="00B855B0" w:rsidRPr="006E54FC" w:rsidSect="00FD389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5FC1" w:rsidRDefault="00515FC1" w:rsidP="002F3D33">
      <w:r>
        <w:separator/>
      </w:r>
    </w:p>
  </w:endnote>
  <w:endnote w:type="continuationSeparator" w:id="0">
    <w:p w:rsidR="00515FC1" w:rsidRDefault="00515FC1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7B32" w:rsidRDefault="00F17B3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5FC1" w:rsidRDefault="00515FC1" w:rsidP="002F3D33">
      <w:r>
        <w:separator/>
      </w:r>
    </w:p>
  </w:footnote>
  <w:footnote w:type="continuationSeparator" w:id="0">
    <w:p w:rsidR="00515FC1" w:rsidRDefault="00515FC1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7B32" w:rsidRDefault="00F17B3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Ind w:w="-85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44"/>
    </w:tblGrid>
    <w:tr w:rsidR="007E631E" w:rsidRPr="00632E07" w:rsidTr="007E631E">
      <w:tc>
        <w:tcPr>
          <w:tcW w:w="9344" w:type="dxa"/>
        </w:tcPr>
        <w:p w:rsidR="007E631E" w:rsidRPr="00F17B32" w:rsidRDefault="007E631E" w:rsidP="007E631E">
          <w:pPr>
            <w:pStyle w:val="Encabezado"/>
            <w:spacing w:after="0" w:line="240" w:lineRule="auto"/>
            <w:ind w:firstLine="0"/>
            <w:jc w:val="right"/>
            <w:rPr>
              <w:rFonts w:ascii="Noto Sans" w:hAnsi="Noto Sans" w:cs="Noto Sans"/>
              <w:sz w:val="16"/>
              <w:szCs w:val="18"/>
            </w:rPr>
          </w:pPr>
          <w:r w:rsidRPr="00F17B32">
            <w:rPr>
              <w:rFonts w:ascii="Noto Sans" w:hAnsi="Noto Sans" w:cs="Noto Sans"/>
              <w:color w:val="808080" w:themeColor="background1" w:themeShade="80"/>
              <w:sz w:val="16"/>
              <w:szCs w:val="18"/>
            </w:rPr>
            <w:t>Anexo 3.1. Primera solicitud de eutanasia presentada por el paciente o por una persona autorizada</w:t>
          </w:r>
        </w:p>
      </w:tc>
    </w:tr>
  </w:tbl>
  <w:p w:rsidR="00AF6E68" w:rsidRPr="007E631E" w:rsidRDefault="0059371D">
    <w:pPr>
      <w:pStyle w:val="Encabezado"/>
      <w:rPr>
        <w:rFonts w:ascii="Noto Sans" w:hAnsi="Noto Sans" w:cs="Noto Sans"/>
        <w:sz w:val="18"/>
        <w:szCs w:val="20"/>
      </w:rPr>
    </w:pPr>
    <w:r w:rsidRPr="007E631E">
      <w:rPr>
        <w:rFonts w:ascii="Noto Sans" w:hAnsi="Noto Sans" w:cs="Noto Sans"/>
        <w:noProof/>
        <w:sz w:val="18"/>
        <w:szCs w:val="20"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-1048926</wp:posOffset>
          </wp:positionH>
          <wp:positionV relativeFrom="paragraph">
            <wp:posOffset>6985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420DF"/>
    <w:multiLevelType w:val="hybridMultilevel"/>
    <w:tmpl w:val="81260B3E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03A6A2C"/>
    <w:multiLevelType w:val="hybridMultilevel"/>
    <w:tmpl w:val="B7ACF894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777817F3"/>
    <w:multiLevelType w:val="hybridMultilevel"/>
    <w:tmpl w:val="41085FF4"/>
    <w:lvl w:ilvl="0" w:tplc="0C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4"/>
  </w:num>
  <w:num w:numId="5">
    <w:abstractNumId w:val="5"/>
  </w:num>
  <w:num w:numId="6">
    <w:abstractNumId w:val="8"/>
  </w:num>
  <w:num w:numId="7">
    <w:abstractNumId w:val="1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5B0"/>
    <w:rsid w:val="0001132A"/>
    <w:rsid w:val="000156CD"/>
    <w:rsid w:val="00023205"/>
    <w:rsid w:val="000237A9"/>
    <w:rsid w:val="00034A40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C76E5"/>
    <w:rsid w:val="001D2A3E"/>
    <w:rsid w:val="001D3D05"/>
    <w:rsid w:val="001E5FD1"/>
    <w:rsid w:val="001E5FE9"/>
    <w:rsid w:val="0020001D"/>
    <w:rsid w:val="00222923"/>
    <w:rsid w:val="002266B1"/>
    <w:rsid w:val="002502C7"/>
    <w:rsid w:val="00253825"/>
    <w:rsid w:val="0025741D"/>
    <w:rsid w:val="002635A5"/>
    <w:rsid w:val="00274B69"/>
    <w:rsid w:val="002C075E"/>
    <w:rsid w:val="002E219A"/>
    <w:rsid w:val="002F1FA3"/>
    <w:rsid w:val="002F348C"/>
    <w:rsid w:val="002F3D33"/>
    <w:rsid w:val="00307F7A"/>
    <w:rsid w:val="00322246"/>
    <w:rsid w:val="00323D33"/>
    <w:rsid w:val="00331224"/>
    <w:rsid w:val="003403A6"/>
    <w:rsid w:val="003419D5"/>
    <w:rsid w:val="00357840"/>
    <w:rsid w:val="00367FE1"/>
    <w:rsid w:val="00373894"/>
    <w:rsid w:val="003927A0"/>
    <w:rsid w:val="00392DD5"/>
    <w:rsid w:val="003C228C"/>
    <w:rsid w:val="003D785A"/>
    <w:rsid w:val="003F6178"/>
    <w:rsid w:val="003F6E57"/>
    <w:rsid w:val="003F771A"/>
    <w:rsid w:val="00450053"/>
    <w:rsid w:val="00466CDE"/>
    <w:rsid w:val="00485578"/>
    <w:rsid w:val="004B6D1A"/>
    <w:rsid w:val="004C6BE5"/>
    <w:rsid w:val="004D2A64"/>
    <w:rsid w:val="004F478A"/>
    <w:rsid w:val="0050440F"/>
    <w:rsid w:val="00515FC1"/>
    <w:rsid w:val="005622F6"/>
    <w:rsid w:val="00574AA6"/>
    <w:rsid w:val="0059371D"/>
    <w:rsid w:val="005C057F"/>
    <w:rsid w:val="005D639C"/>
    <w:rsid w:val="005E3236"/>
    <w:rsid w:val="006013FF"/>
    <w:rsid w:val="00602B9C"/>
    <w:rsid w:val="00626F85"/>
    <w:rsid w:val="00635971"/>
    <w:rsid w:val="00637409"/>
    <w:rsid w:val="006377DF"/>
    <w:rsid w:val="00651C37"/>
    <w:rsid w:val="006776B5"/>
    <w:rsid w:val="006B4CEB"/>
    <w:rsid w:val="006C5013"/>
    <w:rsid w:val="006E54FC"/>
    <w:rsid w:val="006F0D2E"/>
    <w:rsid w:val="0072100A"/>
    <w:rsid w:val="00721A97"/>
    <w:rsid w:val="007265EF"/>
    <w:rsid w:val="007301EB"/>
    <w:rsid w:val="0074473A"/>
    <w:rsid w:val="00750C99"/>
    <w:rsid w:val="007567B3"/>
    <w:rsid w:val="00762CDE"/>
    <w:rsid w:val="00772EEB"/>
    <w:rsid w:val="00774D29"/>
    <w:rsid w:val="00787C0D"/>
    <w:rsid w:val="007D487C"/>
    <w:rsid w:val="007E631E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D2D72"/>
    <w:rsid w:val="008D2FF5"/>
    <w:rsid w:val="008E248C"/>
    <w:rsid w:val="008E5F14"/>
    <w:rsid w:val="008F3D44"/>
    <w:rsid w:val="008F5AE1"/>
    <w:rsid w:val="00944EF8"/>
    <w:rsid w:val="00964BF4"/>
    <w:rsid w:val="009A0E69"/>
    <w:rsid w:val="009B3FD2"/>
    <w:rsid w:val="009C3DE4"/>
    <w:rsid w:val="009D0416"/>
    <w:rsid w:val="009D05A6"/>
    <w:rsid w:val="009D1A09"/>
    <w:rsid w:val="009F36D4"/>
    <w:rsid w:val="00A24F99"/>
    <w:rsid w:val="00A31C73"/>
    <w:rsid w:val="00A32066"/>
    <w:rsid w:val="00A45203"/>
    <w:rsid w:val="00A503A0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6E68"/>
    <w:rsid w:val="00B049DA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6B23"/>
    <w:rsid w:val="00BA5DF3"/>
    <w:rsid w:val="00BE2C2C"/>
    <w:rsid w:val="00BF3976"/>
    <w:rsid w:val="00C004FA"/>
    <w:rsid w:val="00C168B0"/>
    <w:rsid w:val="00C205DF"/>
    <w:rsid w:val="00C24228"/>
    <w:rsid w:val="00C3205A"/>
    <w:rsid w:val="00C6481A"/>
    <w:rsid w:val="00C720FB"/>
    <w:rsid w:val="00C77D5C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109F"/>
    <w:rsid w:val="00E710FA"/>
    <w:rsid w:val="00E87AFE"/>
    <w:rsid w:val="00E922C1"/>
    <w:rsid w:val="00EA0467"/>
    <w:rsid w:val="00EE3B34"/>
    <w:rsid w:val="00EE77C0"/>
    <w:rsid w:val="00EE7C2F"/>
    <w:rsid w:val="00EF3F93"/>
    <w:rsid w:val="00EF4E56"/>
    <w:rsid w:val="00F1333D"/>
    <w:rsid w:val="00F17290"/>
    <w:rsid w:val="00F17B32"/>
    <w:rsid w:val="00F702BF"/>
    <w:rsid w:val="00F71C18"/>
    <w:rsid w:val="00F84D6B"/>
    <w:rsid w:val="00F8738C"/>
    <w:rsid w:val="00FC28B5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EDE958B"/>
  <w15:docId w15:val="{4D2044F6-2D5E-4D3E-91D3-1C871ADC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4FC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3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ocuments\FEINA\ASSESSORAMENT%20LING&#220;&#205;STIC\RECURSOS\PLANTILLES\DOCUMENTS%20ADMINISTRATIUS\ok%20Serveis%20Centrals\Word%202007-2010\PLANTILLA%20GENERAL%20SENSE%20DADE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90FCA69C28B4F029B22A117C7FB9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6DBA0-1EA0-42B2-AAF7-9499A54A5F9C}"/>
      </w:docPartPr>
      <w:docPartBody>
        <w:p w:rsidR="00BD5345" w:rsidRDefault="000B3414" w:rsidP="000B3414">
          <w:pPr>
            <w:pStyle w:val="390FCA69C28B4F029B22A117C7FB90E8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8259E33C5805408792A5EBAA4F33AE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AC03C1-D492-4930-B3E4-E6B9CDCEFFD4}"/>
      </w:docPartPr>
      <w:docPartBody>
        <w:p w:rsidR="00BD5345" w:rsidRDefault="000B3414" w:rsidP="000B3414">
          <w:pPr>
            <w:pStyle w:val="8259E33C5805408792A5EBAA4F33AE98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414"/>
    <w:rsid w:val="000B3414"/>
    <w:rsid w:val="00BD5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B3414"/>
    <w:rPr>
      <w:color w:val="808080"/>
    </w:rPr>
  </w:style>
  <w:style w:type="paragraph" w:customStyle="1" w:styleId="390FCA69C28B4F029B22A117C7FB90E8">
    <w:name w:val="390FCA69C28B4F029B22A117C7FB90E8"/>
    <w:rsid w:val="000B3414"/>
  </w:style>
  <w:style w:type="paragraph" w:customStyle="1" w:styleId="8259E33C5805408792A5EBAA4F33AE98">
    <w:name w:val="8259E33C5805408792A5EBAA4F33AE98"/>
    <w:rsid w:val="000B341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E0E0C6-E625-48BC-BD55-BFD7E89889C7}">
  <ds:schemaRefs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  <ds:schemaRef ds:uri="aabfe8f6-e679-4cdf-8fd2-8413b69c22d4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1a9fe081-9385-4a17-9c8a-784d682fae66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46996AB0-9BB8-47DC-9C94-D4DFE94D0E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1EE2AF-626A-4EE3-8F4A-8CD4B0EDEF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1</TotalTime>
  <Pages>2</Pages>
  <Words>237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Tomeu Riera</dc:creator>
  <dc:description>Maquetació i correcció BR 09082021</dc:description>
  <cp:lastModifiedBy>Yolanda Muñoz Alonso</cp:lastModifiedBy>
  <cp:revision>2</cp:revision>
  <dcterms:created xsi:type="dcterms:W3CDTF">2021-09-14T12:45:00Z</dcterms:created>
  <dcterms:modified xsi:type="dcterms:W3CDTF">2021-09-14T12:45:00Z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