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9958D" w14:textId="77777777" w:rsidR="005251FE" w:rsidRDefault="00DA68C9">
      <w:pPr>
        <w:pStyle w:val="Standard"/>
        <w:jc w:val="center"/>
      </w:pPr>
      <w:r>
        <w:rPr>
          <w:rFonts w:ascii="Noto Sans" w:hAnsi="Noto Sans"/>
          <w:b/>
          <w:smallCaps/>
          <w:sz w:val="22"/>
          <w:szCs w:val="22"/>
        </w:rPr>
        <w:t xml:space="preserve">    Annex </w:t>
      </w:r>
      <w:r>
        <w:rPr>
          <w:rFonts w:ascii="Noto Sans" w:hAnsi="Noto Sans"/>
          <w:b/>
          <w:sz w:val="22"/>
          <w:szCs w:val="22"/>
        </w:rPr>
        <w:t>1</w:t>
      </w:r>
    </w:p>
    <w:p w14:paraId="457B353D" w14:textId="77777777" w:rsidR="005251FE" w:rsidRDefault="00DA68C9">
      <w:pPr>
        <w:pStyle w:val="Standard"/>
        <w:jc w:val="center"/>
        <w:rPr>
          <w:rFonts w:ascii="Noto Sans" w:hAnsi="Noto Sans"/>
          <w:b/>
          <w:sz w:val="22"/>
          <w:szCs w:val="22"/>
        </w:rPr>
      </w:pPr>
      <w:r>
        <w:rPr>
          <w:rFonts w:ascii="Noto Sans" w:hAnsi="Noto Sans"/>
          <w:b/>
          <w:sz w:val="22"/>
          <w:szCs w:val="22"/>
        </w:rPr>
        <w:t>DOCUMENT DE DERIVACIÓ</w:t>
      </w:r>
    </w:p>
    <w:p w14:paraId="22B6381C" w14:textId="77777777" w:rsidR="005251FE" w:rsidRDefault="005251FE">
      <w:pPr>
        <w:pStyle w:val="Standard"/>
        <w:jc w:val="center"/>
        <w:rPr>
          <w:rFonts w:ascii="Noto Sans" w:hAnsi="Noto Sans"/>
          <w:b/>
          <w:color w:val="47D459"/>
          <w:sz w:val="22"/>
          <w:szCs w:val="22"/>
        </w:rPr>
      </w:pPr>
    </w:p>
    <w:p w14:paraId="43934092" w14:textId="77777777" w:rsidR="005251FE" w:rsidRDefault="00DA68C9">
      <w:pPr>
        <w:pStyle w:val="Standard"/>
        <w:jc w:val="center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Programa d’assessorament i tractament psicològic especialitzat a l’alumnat afectat per situacions d’assetjament i violència escolar.</w:t>
      </w:r>
    </w:p>
    <w:p w14:paraId="0320F5F0" w14:textId="77777777" w:rsidR="005251FE" w:rsidRDefault="005251FE">
      <w:pPr>
        <w:pStyle w:val="Standard"/>
        <w:rPr>
          <w:rFonts w:ascii="Noto Sans" w:hAnsi="Noto Sans"/>
          <w:b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5"/>
        <w:gridCol w:w="4489"/>
      </w:tblGrid>
      <w:tr w:rsidR="005251FE" w14:paraId="5B67E238" w14:textId="77777777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7A3F3" w14:textId="77777777" w:rsidR="005251FE" w:rsidRDefault="00DA68C9">
            <w:pPr>
              <w:pStyle w:val="Standard"/>
              <w:widowControl w:val="0"/>
              <w:snapToGrid w:val="0"/>
              <w:jc w:val="center"/>
              <w:rPr>
                <w:rFonts w:ascii="Noto Sans" w:eastAsia="LegacySanITCBoo" w:hAnsi="Noto Sans" w:cs="LegacySanITCBoo"/>
                <w:b/>
                <w:bCs/>
                <w:sz w:val="22"/>
                <w:szCs w:val="22"/>
              </w:rPr>
            </w:pPr>
            <w:r>
              <w:rPr>
                <w:rFonts w:ascii="Noto Sans" w:eastAsia="LegacySanITCBoo" w:hAnsi="Noto Sans" w:cs="LegacySanITCBoo"/>
                <w:b/>
                <w:bCs/>
                <w:sz w:val="22"/>
                <w:szCs w:val="22"/>
              </w:rPr>
              <w:t>Programa d’assessorament i tractament psicològic especialitzat a l’alumnat afectat per situacions d’assetjament i violència escolar.</w:t>
            </w:r>
          </w:p>
          <w:p w14:paraId="48A957C1" w14:textId="77777777" w:rsidR="005251FE" w:rsidRDefault="00DA68C9">
            <w:pPr>
              <w:pStyle w:val="Standard"/>
              <w:widowControl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C/ de Sant Joan de la Salle, 4 bxs.</w:t>
            </w:r>
          </w:p>
          <w:p w14:paraId="2398539E" w14:textId="77777777" w:rsidR="005251FE" w:rsidRDefault="00DA68C9">
            <w:pPr>
              <w:pStyle w:val="Standard"/>
              <w:widowControl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07003 Palma</w:t>
            </w:r>
          </w:p>
          <w:p w14:paraId="25CC9956" w14:textId="77777777" w:rsidR="005251FE" w:rsidRDefault="00DA68C9">
            <w:pPr>
              <w:pStyle w:val="Standard"/>
              <w:widowControl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971 17 71 55</w:t>
            </w:r>
          </w:p>
          <w:p w14:paraId="35232FEA" w14:textId="77777777" w:rsidR="005251FE" w:rsidRDefault="00DA68C9">
            <w:pPr>
              <w:pStyle w:val="Standard"/>
              <w:widowControl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acollidesserveidefamilia@dgmenors.caib.es</w:t>
            </w:r>
          </w:p>
        </w:tc>
        <w:tc>
          <w:tcPr>
            <w:tcW w:w="4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F1FC47" w14:textId="77777777" w:rsidR="005251FE" w:rsidRDefault="00DA68C9">
            <w:pPr>
              <w:pStyle w:val="Standard"/>
              <w:widowControl w:val="0"/>
              <w:jc w:val="right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DATA DE LA DERIVACIÓ: ___/___/___</w:t>
            </w:r>
          </w:p>
        </w:tc>
      </w:tr>
    </w:tbl>
    <w:p w14:paraId="3B5E618D" w14:textId="77777777" w:rsidR="005251FE" w:rsidRDefault="005251FE">
      <w:pPr>
        <w:pStyle w:val="Standard"/>
        <w:rPr>
          <w:rFonts w:ascii="Noto Sans" w:hAnsi="Noto Sans"/>
          <w:b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667"/>
        <w:gridCol w:w="4677"/>
      </w:tblGrid>
      <w:tr w:rsidR="005251FE" w14:paraId="2875311C" w14:textId="77777777">
        <w:tc>
          <w:tcPr>
            <w:tcW w:w="9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D12495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DADES DEL CENTRE</w:t>
            </w:r>
          </w:p>
        </w:tc>
      </w:tr>
      <w:tr w:rsidR="005251FE" w14:paraId="5556C7D2" w14:textId="77777777">
        <w:tc>
          <w:tcPr>
            <w:tcW w:w="9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9D5DD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Denominació:</w:t>
            </w:r>
          </w:p>
          <w:p w14:paraId="4FBE5F31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162602ED" w14:textId="77777777"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CA824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Adreça:</w:t>
            </w:r>
          </w:p>
          <w:p w14:paraId="1B0B59A7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B16CA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Codi postal:</w:t>
            </w:r>
          </w:p>
        </w:tc>
      </w:tr>
      <w:tr w:rsidR="005251FE" w14:paraId="104CCEB8" w14:textId="77777777"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AF2C6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Localitat:</w:t>
            </w:r>
          </w:p>
          <w:p w14:paraId="15506402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95E8B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Illa:</w:t>
            </w:r>
          </w:p>
        </w:tc>
      </w:tr>
      <w:tr w:rsidR="005251FE" w14:paraId="2D22E9FA" w14:textId="77777777"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3229C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Telèfon:</w:t>
            </w:r>
          </w:p>
          <w:p w14:paraId="2673BC99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71239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Web:</w:t>
            </w:r>
          </w:p>
        </w:tc>
      </w:tr>
      <w:tr w:rsidR="005251FE" w14:paraId="666E27F7" w14:textId="77777777">
        <w:tc>
          <w:tcPr>
            <w:tcW w:w="9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6EA6C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Adreça electrònica:</w:t>
            </w:r>
          </w:p>
          <w:p w14:paraId="000BF978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</w:tbl>
    <w:p w14:paraId="2B00117D" w14:textId="77777777" w:rsidR="005251FE" w:rsidRDefault="005251FE">
      <w:pPr>
        <w:pStyle w:val="Standard"/>
        <w:tabs>
          <w:tab w:val="left" w:pos="375"/>
        </w:tabs>
        <w:rPr>
          <w:rFonts w:ascii="Noto Sans" w:hAnsi="Noto Sans"/>
          <w:b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667"/>
        <w:gridCol w:w="4677"/>
      </w:tblGrid>
      <w:tr w:rsidR="005251FE" w14:paraId="22E372F6" w14:textId="77777777">
        <w:tc>
          <w:tcPr>
            <w:tcW w:w="9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ABB8F5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PROFESSIONAL REFERENT DEL CAS AL CENTRE EDUCATIU</w:t>
            </w:r>
          </w:p>
        </w:tc>
      </w:tr>
      <w:tr w:rsidR="005251FE" w14:paraId="60FD61DB" w14:textId="77777777"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E06AF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Nom i llinatges:</w:t>
            </w:r>
          </w:p>
          <w:p w14:paraId="37132DB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D5330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Professió/funció:</w:t>
            </w:r>
          </w:p>
        </w:tc>
      </w:tr>
      <w:tr w:rsidR="005251FE" w14:paraId="3A39831F" w14:textId="77777777"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FED7D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Tel. de contacte:</w:t>
            </w:r>
          </w:p>
          <w:p w14:paraId="5966D9EE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373AC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Adreça electrònica:</w:t>
            </w:r>
          </w:p>
        </w:tc>
      </w:tr>
      <w:tr w:rsidR="005251FE" w14:paraId="496FA5FD" w14:textId="77777777">
        <w:tc>
          <w:tcPr>
            <w:tcW w:w="9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81CD8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Altres serveis/professionals implicats:</w:t>
            </w:r>
          </w:p>
          <w:p w14:paraId="7427697A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706537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8BC2C6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6016702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ED9728C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70C2EE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</w:tbl>
    <w:p w14:paraId="5B3FA77C" w14:textId="77777777" w:rsidR="005251FE" w:rsidRDefault="005251FE">
      <w:pPr>
        <w:pStyle w:val="Standard"/>
        <w:tabs>
          <w:tab w:val="left" w:pos="375"/>
        </w:tabs>
        <w:rPr>
          <w:rFonts w:ascii="Noto Sans" w:hAnsi="Noto Sans"/>
          <w:b/>
          <w:sz w:val="22"/>
          <w:szCs w:val="22"/>
        </w:rPr>
      </w:pPr>
    </w:p>
    <w:p w14:paraId="34093250" w14:textId="77777777" w:rsidR="0063408E" w:rsidRDefault="0063408E">
      <w:pPr>
        <w:pStyle w:val="Standard"/>
        <w:tabs>
          <w:tab w:val="left" w:pos="375"/>
        </w:tabs>
        <w:rPr>
          <w:rFonts w:ascii="Noto Sans" w:hAnsi="Noto Sans"/>
          <w:b/>
          <w:sz w:val="22"/>
          <w:szCs w:val="22"/>
        </w:rPr>
      </w:pPr>
    </w:p>
    <w:p w14:paraId="5FDC00FA" w14:textId="77777777" w:rsidR="0063408E" w:rsidRDefault="0063408E">
      <w:pPr>
        <w:pStyle w:val="Standard"/>
        <w:tabs>
          <w:tab w:val="left" w:pos="375"/>
        </w:tabs>
        <w:rPr>
          <w:rFonts w:ascii="Noto Sans" w:hAnsi="Noto Sans"/>
          <w:b/>
          <w:sz w:val="22"/>
          <w:szCs w:val="22"/>
        </w:rPr>
      </w:pPr>
    </w:p>
    <w:p w14:paraId="161E4F77" w14:textId="77777777" w:rsidR="005251FE" w:rsidRDefault="005251FE">
      <w:pPr>
        <w:pStyle w:val="Standard"/>
        <w:tabs>
          <w:tab w:val="left" w:pos="375"/>
        </w:tabs>
        <w:rPr>
          <w:rFonts w:ascii="Noto Sans" w:hAnsi="Noto Sans"/>
          <w:b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667"/>
        <w:gridCol w:w="4677"/>
      </w:tblGrid>
      <w:tr w:rsidR="005251FE" w14:paraId="2BDF0851" w14:textId="77777777" w:rsidTr="0063408E">
        <w:trPr>
          <w:trHeight w:val="251"/>
        </w:trPr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DB3723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DADES FAMILIARS</w:t>
            </w:r>
          </w:p>
        </w:tc>
      </w:tr>
      <w:tr w:rsidR="005251FE" w14:paraId="391AB1C4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64ED3A9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DADES DE L’ALUMNE/A</w:t>
            </w:r>
          </w:p>
        </w:tc>
      </w:tr>
      <w:tr w:rsidR="005251FE" w14:paraId="671CB9F1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228EF5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Nom i llinatges:</w:t>
            </w:r>
          </w:p>
          <w:p w14:paraId="58D3364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62380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Data de naixement:</w:t>
            </w:r>
          </w:p>
        </w:tc>
      </w:tr>
      <w:tr w:rsidR="005251FE" w14:paraId="40EBF328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164796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Edat:</w:t>
            </w:r>
          </w:p>
          <w:p w14:paraId="75C53B0D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761B4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Localitat i país de naixement:</w:t>
            </w:r>
          </w:p>
        </w:tc>
      </w:tr>
      <w:tr w:rsidR="005251FE" w14:paraId="3CAEE0B2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DC2B49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Nacionalitat:</w:t>
            </w:r>
          </w:p>
          <w:p w14:paraId="37755C9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F1615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Domicili:</w:t>
            </w:r>
          </w:p>
        </w:tc>
      </w:tr>
      <w:tr w:rsidR="005251FE" w14:paraId="4CE977F9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EEE7EE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Codi postal:</w:t>
            </w:r>
          </w:p>
          <w:p w14:paraId="3744521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DA115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Localitat i illa:</w:t>
            </w:r>
          </w:p>
        </w:tc>
      </w:tr>
      <w:tr w:rsidR="005251FE" w14:paraId="5954BA87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AC6107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Telèfon:</w:t>
            </w:r>
          </w:p>
          <w:p w14:paraId="77130DA6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F9DC7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Centre educatiu:</w:t>
            </w:r>
          </w:p>
        </w:tc>
      </w:tr>
      <w:tr w:rsidR="005251FE" w14:paraId="12D3E3DE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4A1B7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Altres:</w:t>
            </w:r>
          </w:p>
          <w:p w14:paraId="553CA6B2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61AB6EBE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9700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spacing w:line="240" w:lineRule="atLeast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713129A8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8C463B1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DADES DE FAMILIARS O ALTRES PERSONES DE REFERÈNCIA</w:t>
            </w:r>
          </w:p>
        </w:tc>
      </w:tr>
      <w:tr w:rsidR="005251FE" w14:paraId="7113AFFF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180041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Nom i llinatges:</w:t>
            </w:r>
          </w:p>
          <w:p w14:paraId="61CE789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4C418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8" behindDoc="0" locked="0" layoutInCell="1" allowOverlap="1" wp14:anchorId="485A11A5" wp14:editId="4263D10A">
                      <wp:simplePos x="0" y="0"/>
                      <wp:positionH relativeFrom="column">
                        <wp:posOffset>-44450</wp:posOffset>
                      </wp:positionH>
                      <wp:positionV relativeFrom="paragraph">
                        <wp:posOffset>50800</wp:posOffset>
                      </wp:positionV>
                      <wp:extent cx="233045" cy="222885"/>
                      <wp:effectExtent l="0" t="0" r="0" b="0"/>
                      <wp:wrapNone/>
                      <wp:docPr id="1" name="Forma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2560" cy="22212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0"/>
                                    </a:lnTo>
                                    <a:lnTo>
                                      <a:pt x="21600" y="21600"/>
                                    </a:lnTo>
                                    <a:lnTo>
                                      <a:pt x="0" y="2160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txbx>
                              <w:txbxContent>
                                <w:p w14:paraId="398CDA4F" w14:textId="77777777" w:rsidR="005251FE" w:rsidRDefault="005251FE">
                                  <w:pPr>
                                    <w:pStyle w:val="Contingutdelmarc"/>
                                    <w:widowControl w:val="0"/>
                                    <w:rPr>
                                      <w:color w:val="000000"/>
                                    </w:rPr>
                                  </w:pPr>
                                </w:p>
                              </w:txbxContent>
                            </wps:txbx>
                            <wps:bodyPr lIns="158760" tIns="82440" rIns="158760" bIns="8244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5A11A5" id="Forma1" o:spid="_x0000_s1026" style="position:absolute;margin-left:-3.5pt;margin-top:4pt;width:18.35pt;height:17.55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" adj="-11796480,,5400" path="m,l21600,r,21600l,21600,,xe" strokeweight=".26mm">
                      <v:stroke joinstyle="miter"/>
                      <v:formulas/>
                      <v:path arrowok="t" o:connecttype="custom" textboxrect="0,0,21600,21600"/>
                      <v:textbox inset="4.41mm,2.29mm,4.41mm,2.29mm">
                        <w:txbxContent>
                          <w:p w14:paraId="398CDA4F" w14:textId="77777777" w:rsidR="005251FE" w:rsidRDefault="005251FE">
                            <w:pPr>
                              <w:pStyle w:val="Contingutdelmarc"/>
                              <w:widowControl w:val="0"/>
                              <w:rPr>
                                <w:color w:val="00000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Noto Sans" w:hAnsi="Noto Sans"/>
                <w:b/>
                <w:sz w:val="22"/>
                <w:szCs w:val="22"/>
              </w:rPr>
              <w:t xml:space="preserve">      Mare/Pare o tutor legal: _______</w:t>
            </w:r>
          </w:p>
        </w:tc>
      </w:tr>
      <w:tr w:rsidR="005251FE" w14:paraId="1DECD317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53BD54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Data de naixement:</w:t>
            </w:r>
          </w:p>
          <w:p w14:paraId="7693045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ADF2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DNI/NIE/Passaport:</w:t>
            </w:r>
          </w:p>
        </w:tc>
      </w:tr>
      <w:tr w:rsidR="005251FE" w14:paraId="02D973D8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6AD959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Lloc de naixement:</w:t>
            </w:r>
          </w:p>
          <w:p w14:paraId="1B20EEF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F100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Nacionalitat:</w:t>
            </w:r>
          </w:p>
        </w:tc>
      </w:tr>
      <w:tr w:rsidR="005251FE" w14:paraId="4754DCED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DD160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 xml:space="preserve">Domicili </w:t>
            </w:r>
            <w:r>
              <w:rPr>
                <w:rFonts w:ascii="Noto Sans" w:hAnsi="Noto Sans"/>
                <w:i/>
                <w:iCs/>
                <w:sz w:val="18"/>
                <w:szCs w:val="18"/>
              </w:rPr>
              <w:t>(Emplenau-lo només si és diferent del de l’alumne/a.)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:</w:t>
            </w:r>
          </w:p>
          <w:p w14:paraId="3D963AA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568E4E8F" w14:textId="77777777" w:rsidTr="0063408E">
        <w:tc>
          <w:tcPr>
            <w:tcW w:w="4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AC5C26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Telèfon:</w:t>
            </w:r>
          </w:p>
          <w:p w14:paraId="7857CE6E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74DBE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Adreça electrònica:</w:t>
            </w:r>
          </w:p>
        </w:tc>
      </w:tr>
      <w:tr w:rsidR="005251FE" w14:paraId="0C1BA638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8AA4E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Altres:</w:t>
            </w:r>
          </w:p>
          <w:p w14:paraId="465A2A7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5A65E53C" w14:textId="77777777" w:rsidTr="0063408E">
        <w:trPr>
          <w:trHeight w:val="211"/>
        </w:trPr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47269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spacing w:line="140" w:lineRule="atLeast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3EB9EAC4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2180664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GERMANS I ALTRES PERSONES QUE CONVIUEN AMB L’ALUMNE/A</w:t>
            </w:r>
          </w:p>
        </w:tc>
      </w:tr>
      <w:tr w:rsidR="005251FE" w14:paraId="7873B3D9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04322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Nom, edat i relació amb l’alumne/a:</w:t>
            </w:r>
          </w:p>
          <w:p w14:paraId="56CC58B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67DB4C3B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79075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Nom, edat i relació amb l’alumne/a:</w:t>
            </w:r>
          </w:p>
          <w:p w14:paraId="47FD9F76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50DF8439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84F85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Nom,edat i relació amb l'alumne/a:</w:t>
            </w:r>
          </w:p>
        </w:tc>
      </w:tr>
      <w:tr w:rsidR="005251FE" w14:paraId="1D58D40E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E04F8E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noProof/>
                <w:sz w:val="22"/>
                <w:szCs w:val="22"/>
              </w:rPr>
              <w:drawing>
                <wp:anchor distT="0" distB="0" distL="0" distR="0" simplePos="0" relativeHeight="9" behindDoc="1" locked="0" layoutInCell="0" allowOverlap="1" wp14:anchorId="0A574E45" wp14:editId="5262542E">
                  <wp:simplePos x="0" y="0"/>
                  <wp:positionH relativeFrom="column">
                    <wp:posOffset>-726440</wp:posOffset>
                  </wp:positionH>
                  <wp:positionV relativeFrom="paragraph">
                    <wp:posOffset>9142095</wp:posOffset>
                  </wp:positionV>
                  <wp:extent cx="556895" cy="788670"/>
                  <wp:effectExtent l="0" t="0" r="0" b="0"/>
                  <wp:wrapNone/>
                  <wp:docPr id="3" name="Imatge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tg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30" t="-21" r="-30" b="-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895" cy="788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Noto Sans" w:hAnsi="Noto Sans"/>
                <w:b/>
                <w:noProof/>
                <w:sz w:val="22"/>
                <w:szCs w:val="22"/>
              </w:rPr>
              <w:drawing>
                <wp:anchor distT="0" distB="0" distL="0" distR="0" simplePos="0" relativeHeight="10" behindDoc="1" locked="0" layoutInCell="0" allowOverlap="1" wp14:anchorId="21443B82" wp14:editId="51ABB90D">
                  <wp:simplePos x="0" y="0"/>
                  <wp:positionH relativeFrom="column">
                    <wp:posOffset>-816610</wp:posOffset>
                  </wp:positionH>
                  <wp:positionV relativeFrom="paragraph">
                    <wp:posOffset>17210405</wp:posOffset>
                  </wp:positionV>
                  <wp:extent cx="556895" cy="788670"/>
                  <wp:effectExtent l="0" t="0" r="0" b="0"/>
                  <wp:wrapNone/>
                  <wp:docPr id="4" name="Imatge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tg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30" t="-21" r="-30" b="-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895" cy="788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Noto Sans" w:hAnsi="Noto Sans"/>
                <w:b/>
                <w:sz w:val="22"/>
                <w:szCs w:val="22"/>
              </w:rPr>
              <w:t>MOTIU DE LA DERIVACIÓ</w:t>
            </w:r>
          </w:p>
        </w:tc>
      </w:tr>
      <w:tr w:rsidR="005251FE" w14:paraId="7037F8B6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3CBCBEA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INFORMACIÓ DE LA SITUACIÓ</w:t>
            </w:r>
          </w:p>
          <w:p w14:paraId="6C5ABE00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i/>
                <w:sz w:val="18"/>
                <w:szCs w:val="18"/>
              </w:rPr>
            </w:pPr>
            <w:r>
              <w:rPr>
                <w:rFonts w:ascii="Noto Sans" w:hAnsi="Noto Sans"/>
                <w:i/>
                <w:sz w:val="18"/>
                <w:szCs w:val="18"/>
              </w:rPr>
              <w:t>(Fets, antecedents, problemàtica del menor, problemàtica familiar, entitats o serveis als quals ha acudit anteriorment, etc.)</w:t>
            </w:r>
          </w:p>
        </w:tc>
      </w:tr>
      <w:tr w:rsidR="005251FE" w14:paraId="7750706E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D61EB" w14:textId="77777777" w:rsidR="0063408E" w:rsidRDefault="0063408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  <w:p w14:paraId="69B23B5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59ADFE0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18B96D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325FFA1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3CCC1AC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12E927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2B5B4CC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FE5E09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0E5923D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2280D6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596B05D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0F89D00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0CABF23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B77694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F0E2E4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0E11DB5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E1977F1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21B4DBE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C8228CC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863EB7B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C4DB190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BA1C006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20E73944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3F62C63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lastRenderedPageBreak/>
              <w:t>ACTUACIONS REALITZADES PEL CENTRE</w:t>
            </w:r>
          </w:p>
          <w:p w14:paraId="7611B8B0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i/>
                <w:sz w:val="18"/>
                <w:szCs w:val="18"/>
              </w:rPr>
            </w:pPr>
            <w:r>
              <w:rPr>
                <w:rFonts w:ascii="Noto Sans" w:hAnsi="Noto Sans"/>
                <w:i/>
                <w:sz w:val="18"/>
                <w:szCs w:val="18"/>
              </w:rPr>
              <w:t>(Passos realitzats i altres mesures aplicades)</w:t>
            </w:r>
          </w:p>
        </w:tc>
      </w:tr>
      <w:tr w:rsidR="005251FE" w14:paraId="3FE0661F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CACF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  <w:p w14:paraId="6CD4293D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23EFB21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534DF1A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85FD88A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002F5C8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C9BD6B8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1891B40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3E727E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5F20DCC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2083F3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16F42B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45EE608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7AB977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CDDE8B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836DCA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0BBBB07D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A6E594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66365D6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E469E4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633EED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15E0258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E8CE72C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E8D70D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032E59F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43D6618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2825DA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E4F52E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042BC76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E8D745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3B4F0BE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3F847946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82D3A82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A2A836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BFF57F7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DDE60E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737F394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8884C36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  <w:tr w:rsidR="005251FE" w14:paraId="5401EC6F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EBA7713" w14:textId="77777777" w:rsidR="005251FE" w:rsidRDefault="005251FE">
            <w:pPr>
              <w:pStyle w:val="Standard"/>
              <w:keepNext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  <w:p w14:paraId="7276D623" w14:textId="77777777" w:rsidR="005251FE" w:rsidRDefault="00DA68C9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  <w:r>
              <w:rPr>
                <w:rFonts w:ascii="Noto Sans" w:hAnsi="Noto Sans"/>
                <w:b/>
                <w:sz w:val="22"/>
                <w:szCs w:val="22"/>
              </w:rPr>
              <w:t>OBSERVACIONS</w:t>
            </w:r>
          </w:p>
        </w:tc>
      </w:tr>
      <w:tr w:rsidR="005251FE" w14:paraId="0E8877F1" w14:textId="77777777" w:rsidTr="0063408E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83191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snapToGrid w:val="0"/>
              <w:rPr>
                <w:rFonts w:ascii="Noto Sans" w:hAnsi="Noto Sans"/>
                <w:b/>
                <w:sz w:val="22"/>
                <w:szCs w:val="22"/>
              </w:rPr>
            </w:pPr>
          </w:p>
          <w:p w14:paraId="48F2804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A31417A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EA9929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A69068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A2BCC32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6D4576B3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1CE79762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7BA742DF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ABD4EA9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2B7F87BB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5686DEB5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  <w:p w14:paraId="0F1AB46D" w14:textId="77777777" w:rsidR="005251FE" w:rsidRDefault="005251FE">
            <w:pPr>
              <w:pStyle w:val="Standard"/>
              <w:widowControl w:val="0"/>
              <w:tabs>
                <w:tab w:val="left" w:pos="375"/>
              </w:tabs>
              <w:rPr>
                <w:rFonts w:ascii="Noto Sans" w:hAnsi="Noto Sans"/>
                <w:b/>
                <w:sz w:val="22"/>
                <w:szCs w:val="22"/>
              </w:rPr>
            </w:pPr>
          </w:p>
        </w:tc>
      </w:tr>
    </w:tbl>
    <w:p w14:paraId="246E10D3" w14:textId="77777777" w:rsidR="005251FE" w:rsidRDefault="005251FE">
      <w:pPr>
        <w:pStyle w:val="Standard"/>
        <w:tabs>
          <w:tab w:val="left" w:pos="3960"/>
        </w:tabs>
        <w:rPr>
          <w:rFonts w:ascii="Noto Sans" w:hAnsi="Noto Sans"/>
          <w:b/>
          <w:sz w:val="22"/>
          <w:szCs w:val="22"/>
        </w:rPr>
      </w:pPr>
    </w:p>
    <w:p w14:paraId="2D8831F0" w14:textId="77777777" w:rsidR="005251FE" w:rsidRDefault="00DA68C9">
      <w:pPr>
        <w:pStyle w:val="Standard"/>
        <w:tabs>
          <w:tab w:val="left" w:pos="3960"/>
        </w:tabs>
        <w:rPr>
          <w:rFonts w:ascii="Noto Sans" w:hAnsi="Noto Sans"/>
          <w:sz w:val="22"/>
          <w:szCs w:val="22"/>
          <w:lang w:val="ca-ES" w:eastAsia="es-ES"/>
        </w:rPr>
        <w:sectPr w:rsidR="005251F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372" w:right="851" w:bottom="1928" w:left="1701" w:header="709" w:footer="709" w:gutter="0"/>
          <w:cols w:space="720"/>
          <w:formProt w:val="0"/>
          <w:docGrid w:linePitch="100"/>
        </w:sectPr>
      </w:pPr>
      <w:r>
        <w:rPr>
          <w:rFonts w:ascii="Noto Sans" w:hAnsi="Noto Sans"/>
          <w:sz w:val="22"/>
          <w:szCs w:val="22"/>
          <w:lang w:val="ca-ES" w:eastAsia="es-ES"/>
        </w:rPr>
        <w:t>(Nom, llinatges i signatura del professional)</w:t>
      </w:r>
    </w:p>
    <w:p w14:paraId="156DA907" w14:textId="46CCD36C" w:rsidR="006F2E14" w:rsidRPr="006F2E14" w:rsidRDefault="006F2E14">
      <w:pPr>
        <w:pStyle w:val="Standard"/>
        <w:jc w:val="center"/>
        <w:rPr>
          <w:rFonts w:ascii="Noto Sans" w:hAnsi="Noto Sans"/>
          <w:b/>
          <w:bCs/>
          <w:smallCaps/>
          <w:sz w:val="20"/>
          <w:szCs w:val="20"/>
          <w:lang w:val="ca-ES" w:eastAsia="es-ES"/>
        </w:rPr>
      </w:pPr>
      <w:r w:rsidRPr="006F2E14">
        <w:rPr>
          <w:rFonts w:ascii="Noto Sans" w:hAnsi="Noto Sans"/>
          <w:b/>
          <w:bCs/>
          <w:smallCaps/>
          <w:sz w:val="20"/>
          <w:szCs w:val="20"/>
          <w:lang w:val="ca-ES" w:eastAsia="es-ES"/>
        </w:rPr>
        <w:lastRenderedPageBreak/>
        <w:t>ANNEX 2</w:t>
      </w:r>
    </w:p>
    <w:p w14:paraId="5CF0A25F" w14:textId="4E0CF35B" w:rsidR="005251FE" w:rsidRDefault="00DA68C9">
      <w:pPr>
        <w:pStyle w:val="Standard"/>
        <w:jc w:val="center"/>
        <w:rPr>
          <w:rFonts w:ascii="Noto Sans" w:hAnsi="Noto Sans"/>
          <w:b/>
          <w:bCs/>
          <w:smallCaps/>
          <w:sz w:val="22"/>
          <w:szCs w:val="22"/>
          <w:lang w:val="ca-ES" w:eastAsia="es-ES"/>
        </w:rPr>
      </w:pPr>
      <w:r>
        <w:rPr>
          <w:rFonts w:ascii="Noto Sans" w:hAnsi="Noto Sans"/>
          <w:b/>
          <w:bCs/>
          <w:smallCaps/>
          <w:sz w:val="22"/>
          <w:szCs w:val="22"/>
          <w:lang w:val="ca-ES" w:eastAsia="es-ES"/>
        </w:rPr>
        <w:t>SOL.LICITUD D’ATENCIÓ</w:t>
      </w:r>
    </w:p>
    <w:p w14:paraId="08DBF6B1" w14:textId="77777777" w:rsidR="006F2E14" w:rsidRDefault="006F2E14">
      <w:pPr>
        <w:pStyle w:val="Standard"/>
        <w:jc w:val="center"/>
        <w:rPr>
          <w:rFonts w:ascii="Noto Sans" w:hAnsi="Noto Sans"/>
          <w:b/>
          <w:bCs/>
          <w:smallCaps/>
          <w:sz w:val="22"/>
          <w:szCs w:val="22"/>
          <w:lang w:val="ca-ES" w:eastAsia="es-ES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4"/>
        <w:gridCol w:w="3989"/>
      </w:tblGrid>
      <w:tr w:rsidR="005251FE" w14:paraId="7998C906" w14:textId="77777777">
        <w:trPr>
          <w:trHeight w:val="363"/>
        </w:trPr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  <w:vAlign w:val="center"/>
          </w:tcPr>
          <w:p w14:paraId="1691FCB7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mallCap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smallCaps/>
                <w:sz w:val="22"/>
                <w:szCs w:val="22"/>
                <w:lang w:val="ca-ES"/>
              </w:rPr>
              <w:t>Sol·licitant*/Sol·licitants</w:t>
            </w:r>
          </w:p>
        </w:tc>
      </w:tr>
      <w:tr w:rsidR="005251FE" w14:paraId="535D84D1" w14:textId="77777777">
        <w:trPr>
          <w:trHeight w:val="489"/>
        </w:trPr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64F57F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ca-ES"/>
              </w:rPr>
              <w:t>Nom i llinatges:</w:t>
            </w:r>
          </w:p>
          <w:p w14:paraId="3D2AEEF7" w14:textId="77777777" w:rsidR="005251FE" w:rsidRDefault="005251FE">
            <w:pPr>
              <w:pStyle w:val="Standard"/>
              <w:widowControl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E4DE0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ca-ES"/>
              </w:rPr>
              <w:t>DNI/NIE/Passaport:</w:t>
            </w:r>
          </w:p>
          <w:p w14:paraId="2C9E638B" w14:textId="77777777" w:rsidR="005251FE" w:rsidRDefault="005251FE">
            <w:pPr>
              <w:pStyle w:val="Standard"/>
              <w:widowControl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</w:p>
        </w:tc>
      </w:tr>
      <w:tr w:rsidR="005251FE" w14:paraId="56AEAE47" w14:textId="77777777">
        <w:trPr>
          <w:trHeight w:val="363"/>
        </w:trPr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BD1E0B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Data de naixement: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656DA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Telèfon:</w:t>
            </w:r>
          </w:p>
        </w:tc>
      </w:tr>
      <w:tr w:rsidR="005251FE" w14:paraId="6B5CE980" w14:textId="77777777">
        <w:trPr>
          <w:trHeight w:val="363"/>
        </w:trPr>
        <w:tc>
          <w:tcPr>
            <w:tcW w:w="450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660C5C5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Domicili:</w:t>
            </w:r>
          </w:p>
          <w:p w14:paraId="498FD73B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0C2E8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Municipi:</w:t>
            </w:r>
          </w:p>
          <w:p w14:paraId="05821B45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CP:</w:t>
            </w:r>
          </w:p>
        </w:tc>
      </w:tr>
      <w:tr w:rsidR="005251FE" w14:paraId="74A214CB" w14:textId="77777777">
        <w:trPr>
          <w:trHeight w:val="363"/>
        </w:trPr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6BF9F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Adreça electrònica:</w:t>
            </w:r>
          </w:p>
        </w:tc>
      </w:tr>
      <w:tr w:rsidR="005251FE" w14:paraId="13A271D1" w14:textId="77777777">
        <w:trPr>
          <w:trHeight w:val="363"/>
        </w:trPr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4AE61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Accepta l’adreça electrònica com a mitjà de notificació?</w:t>
            </w:r>
            <w:r>
              <w:rPr>
                <w:rFonts w:ascii="Noto Sans" w:hAnsi="Noto Sans"/>
                <w:b/>
                <w:sz w:val="22"/>
                <w:szCs w:val="22"/>
                <w:lang w:val="ca-ES"/>
              </w:rPr>
              <w:t xml:space="preserve">       SÍ       NO</w:t>
            </w:r>
          </w:p>
        </w:tc>
      </w:tr>
      <w:tr w:rsidR="005251FE" w14:paraId="6195698B" w14:textId="77777777">
        <w:trPr>
          <w:trHeight w:val="363"/>
        </w:trPr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F529B4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ca-ES"/>
              </w:rPr>
              <w:t>Nom i llinatges:</w:t>
            </w:r>
          </w:p>
          <w:p w14:paraId="2D4DC2DF" w14:textId="77777777" w:rsidR="005251FE" w:rsidRDefault="005251FE">
            <w:pPr>
              <w:pStyle w:val="Standard"/>
              <w:widowControl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9AEBE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sz w:val="22"/>
                <w:szCs w:val="22"/>
                <w:lang w:val="ca-ES"/>
              </w:rPr>
              <w:t>DNI/NIE/Passaport:</w:t>
            </w:r>
          </w:p>
          <w:p w14:paraId="0EF17EAD" w14:textId="77777777" w:rsidR="005251FE" w:rsidRDefault="005251FE">
            <w:pPr>
              <w:pStyle w:val="Standard"/>
              <w:widowControl w:val="0"/>
              <w:rPr>
                <w:rFonts w:ascii="Noto Sans" w:hAnsi="Noto Sans"/>
                <w:b/>
                <w:sz w:val="22"/>
                <w:szCs w:val="22"/>
                <w:lang w:val="ca-ES"/>
              </w:rPr>
            </w:pPr>
          </w:p>
        </w:tc>
      </w:tr>
      <w:tr w:rsidR="005251FE" w14:paraId="3E438BF1" w14:textId="77777777">
        <w:trPr>
          <w:trHeight w:val="363"/>
        </w:trPr>
        <w:tc>
          <w:tcPr>
            <w:tcW w:w="4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FEEA44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Data de naixement:</w:t>
            </w:r>
          </w:p>
        </w:tc>
        <w:tc>
          <w:tcPr>
            <w:tcW w:w="3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DF457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Telèfon:</w:t>
            </w:r>
          </w:p>
        </w:tc>
      </w:tr>
      <w:tr w:rsidR="005251FE" w14:paraId="12CBBFEF" w14:textId="77777777">
        <w:trPr>
          <w:trHeight w:val="363"/>
        </w:trPr>
        <w:tc>
          <w:tcPr>
            <w:tcW w:w="450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05C6A54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Domicili:</w:t>
            </w:r>
          </w:p>
          <w:p w14:paraId="3467E0D3" w14:textId="77777777" w:rsidR="005251FE" w:rsidRDefault="005251FE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8BCFF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Municipi:</w:t>
            </w:r>
          </w:p>
          <w:p w14:paraId="05E73AE9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CP:</w:t>
            </w:r>
          </w:p>
        </w:tc>
      </w:tr>
      <w:tr w:rsidR="005251FE" w14:paraId="5EF2FF24" w14:textId="77777777">
        <w:trPr>
          <w:trHeight w:val="363"/>
        </w:trPr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EEBA6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Adreça electrònica:</w:t>
            </w:r>
          </w:p>
        </w:tc>
      </w:tr>
      <w:tr w:rsidR="005251FE" w14:paraId="5E6D13DD" w14:textId="77777777">
        <w:trPr>
          <w:trHeight w:val="363"/>
        </w:trPr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2FEFE" w14:textId="77777777" w:rsidR="005251FE" w:rsidRDefault="00DA68C9">
            <w:pPr>
              <w:pStyle w:val="Standard"/>
              <w:widowControl w:val="0"/>
              <w:snapToGrid w:val="0"/>
              <w:rPr>
                <w:rFonts w:ascii="Noto Sans" w:hAnsi="Noto Sans"/>
                <w:sz w:val="22"/>
                <w:szCs w:val="22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Accepta l’adreça electrònica com a mitjà de notificació?</w:t>
            </w:r>
            <w:r>
              <w:rPr>
                <w:rFonts w:ascii="Noto Sans" w:hAnsi="Noto Sans"/>
                <w:b/>
                <w:sz w:val="22"/>
                <w:szCs w:val="22"/>
                <w:lang w:val="ca-ES"/>
              </w:rPr>
              <w:t xml:space="preserve">       SÍ       NO</w:t>
            </w:r>
          </w:p>
        </w:tc>
      </w:tr>
      <w:tr w:rsidR="005251FE" w14:paraId="246AB7BA" w14:textId="77777777">
        <w:trPr>
          <w:trHeight w:val="363"/>
        </w:trPr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  <w:vAlign w:val="center"/>
          </w:tcPr>
          <w:p w14:paraId="199FEAF7" w14:textId="77777777" w:rsidR="005251FE" w:rsidRDefault="00DA68C9">
            <w:pPr>
              <w:pStyle w:val="Standard"/>
              <w:widowControl w:val="0"/>
              <w:tabs>
                <w:tab w:val="left" w:pos="6920"/>
              </w:tabs>
              <w:jc w:val="both"/>
              <w:rPr>
                <w:rFonts w:ascii="LegacySanITCBoo" w:hAnsi="LegacySanITCBoo" w:hint="eastAsia"/>
                <w:b/>
                <w:bCs/>
                <w:sz w:val="16"/>
                <w:szCs w:val="16"/>
              </w:rPr>
            </w:pPr>
            <w:r>
              <w:rPr>
                <w:rFonts w:ascii="LegacySanITCBoo" w:hAnsi="LegacySanITCBoo"/>
                <w:b/>
                <w:bCs/>
                <w:sz w:val="16"/>
                <w:szCs w:val="16"/>
              </w:rPr>
              <w:t>D'acord amb  l'establert en el Reglament UE 2016/679 del Parlament Europeu i del Consell, de 27 d'abril de 2016 i en el Decret Llei 5/2018, de 27 de juliol de mesures urgents per a l'adaptació del Dret Espanyol a la normativa de la Unió Europea en matèria de protecció de dades, l'interessat consent expressament que les dades facilitades mitjançant aquest formulari siguin recollides i tractades en un fitxer de titularitat d'aquesta Direcció General de Famílies, Infància, Joventut i Diversitat, amb domicili al carrer Sant Joan de la Salle, 4 B 07003 Palma.</w:t>
            </w:r>
          </w:p>
          <w:p w14:paraId="2705CBDD" w14:textId="77777777" w:rsidR="005251FE" w:rsidRDefault="00DA68C9">
            <w:pPr>
              <w:pStyle w:val="Standard"/>
              <w:widowControl w:val="0"/>
              <w:snapToGrid w:val="0"/>
              <w:jc w:val="both"/>
            </w:pPr>
            <w:r>
              <w:rPr>
                <w:rFonts w:ascii="LegacySanITCBoo" w:hAnsi="LegacySanITCBoo"/>
                <w:b/>
                <w:bCs/>
                <w:sz w:val="16"/>
                <w:szCs w:val="16"/>
                <w:lang w:val="ca-ES"/>
              </w:rPr>
              <w:t xml:space="preserve">En qualsevol moment pot exercir els drets reconeguts a la llei en particular el d'accés, rectificació, cancel·lació i oposició, dirigint-se per escrit a la Direcció General de Famílies, Infància, Joventut, Diversitat i Igualtat o mitjançant un correu electrònic a  </w:t>
            </w:r>
            <w:hyperlink r:id="rId13">
              <w:r>
                <w:rPr>
                  <w:rFonts w:ascii="Noto Sans" w:hAnsi="Noto Sans"/>
                  <w:b/>
                  <w:bCs/>
                  <w:sz w:val="18"/>
                  <w:szCs w:val="18"/>
                  <w:lang w:val="ca-ES"/>
                </w:rPr>
                <w:t>acollidesserveidefamilia@dgmenors.caib.es</w:t>
              </w:r>
            </w:hyperlink>
            <w:r>
              <w:rPr>
                <w:rFonts w:ascii="LegacySanITCBoo" w:hAnsi="LegacySanITCBoo"/>
                <w:b/>
                <w:bCs/>
                <w:sz w:val="16"/>
                <w:szCs w:val="16"/>
                <w:lang w:val="ca-ES"/>
              </w:rPr>
              <w:t>.</w:t>
            </w:r>
          </w:p>
        </w:tc>
      </w:tr>
      <w:tr w:rsidR="005251FE" w14:paraId="1E44D82D" w14:textId="77777777"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71744" w14:textId="77777777" w:rsidR="005251FE" w:rsidRDefault="00DA68C9">
            <w:pPr>
              <w:pStyle w:val="Encabezado"/>
              <w:widowControl w:val="0"/>
              <w:tabs>
                <w:tab w:val="clear" w:pos="4252"/>
                <w:tab w:val="clear" w:pos="8504"/>
              </w:tabs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SOL·LICIT/SOL·LICITAM:</w:t>
            </w:r>
          </w:p>
          <w:p w14:paraId="69E4441F" w14:textId="77777777" w:rsidR="005251FE" w:rsidRDefault="005251FE">
            <w:pPr>
              <w:pStyle w:val="Encabezado"/>
              <w:widowControl w:val="0"/>
              <w:tabs>
                <w:tab w:val="clear" w:pos="4252"/>
                <w:tab w:val="clear" w:pos="8504"/>
              </w:tabs>
              <w:rPr>
                <w:rFonts w:ascii="Noto Sans" w:hAnsi="Noto Sans"/>
                <w:sz w:val="22"/>
                <w:szCs w:val="22"/>
                <w:lang w:val="ca-ES"/>
              </w:rPr>
            </w:pPr>
          </w:p>
          <w:p w14:paraId="751650D8" w14:textId="77777777" w:rsidR="005251FE" w:rsidRDefault="00DA68C9">
            <w:pPr>
              <w:pStyle w:val="Encabezado"/>
              <w:widowControl w:val="0"/>
              <w:tabs>
                <w:tab w:val="clear" w:pos="4252"/>
                <w:tab w:val="clear" w:pos="8504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 xml:space="preserve">Accedir al </w:t>
            </w:r>
            <w:r>
              <w:rPr>
                <w:rFonts w:ascii="Noto Sans" w:eastAsia="LegacySanITCBoo" w:hAnsi="Noto Sans" w:cs="LegacySanITCBoo"/>
                <w:sz w:val="22"/>
                <w:szCs w:val="22"/>
                <w:lang w:val="ca-ES"/>
              </w:rPr>
              <w:t xml:space="preserve"> Programa d’assessorament i tractament psicològic especialitzat a l’alumnat afectat per situacions d’assetjament i violència escolar.</w:t>
            </w:r>
          </w:p>
          <w:p w14:paraId="74286AC6" w14:textId="77777777" w:rsidR="005251FE" w:rsidRDefault="005251FE">
            <w:pPr>
              <w:pStyle w:val="Standard"/>
              <w:widowControl w:val="0"/>
              <w:rPr>
                <w:rFonts w:ascii="Noto Sans" w:hAnsi="Noto Sans"/>
                <w:sz w:val="22"/>
                <w:szCs w:val="22"/>
                <w:lang w:val="ca-ES"/>
              </w:rPr>
            </w:pPr>
          </w:p>
          <w:p w14:paraId="4D9514F5" w14:textId="77777777" w:rsidR="005251FE" w:rsidRDefault="00DA68C9">
            <w:pPr>
              <w:pStyle w:val="Standard"/>
              <w:widowControl w:val="0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.........................., ......... de .......................... de 20....</w:t>
            </w:r>
          </w:p>
          <w:p w14:paraId="6B51CB8D" w14:textId="77777777" w:rsidR="005251FE" w:rsidRDefault="005251FE">
            <w:pPr>
              <w:pStyle w:val="Encabezado"/>
              <w:widowControl w:val="0"/>
              <w:tabs>
                <w:tab w:val="clear" w:pos="4252"/>
                <w:tab w:val="clear" w:pos="8504"/>
              </w:tabs>
              <w:rPr>
                <w:rFonts w:ascii="Noto Sans" w:hAnsi="Noto Sans"/>
                <w:sz w:val="22"/>
                <w:szCs w:val="22"/>
                <w:lang w:val="ca-ES"/>
              </w:rPr>
            </w:pPr>
          </w:p>
          <w:p w14:paraId="3BFAC42D" w14:textId="77777777" w:rsidR="005251FE" w:rsidRDefault="00DA68C9">
            <w:pPr>
              <w:pStyle w:val="Encabezado"/>
              <w:widowControl w:val="0"/>
              <w:tabs>
                <w:tab w:val="clear" w:pos="4252"/>
                <w:tab w:val="clear" w:pos="8504"/>
                <w:tab w:val="left" w:pos="5670"/>
              </w:tabs>
              <w:ind w:left="2835" w:hanging="2835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[rúbrica]                    [rúbrica]</w:t>
            </w:r>
          </w:p>
        </w:tc>
      </w:tr>
      <w:tr w:rsidR="005251FE" w14:paraId="186A7D12" w14:textId="77777777">
        <w:tc>
          <w:tcPr>
            <w:tcW w:w="8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60A6B" w14:textId="77777777" w:rsidR="005251FE" w:rsidRDefault="00DA68C9">
            <w:pPr>
              <w:pStyle w:val="Encabezado"/>
              <w:widowControl w:val="0"/>
              <w:tabs>
                <w:tab w:val="clear" w:pos="4252"/>
                <w:tab w:val="clear" w:pos="8504"/>
              </w:tabs>
              <w:snapToGrid w:val="0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*Tutors legals del menor</w:t>
            </w:r>
          </w:p>
        </w:tc>
      </w:tr>
      <w:tr w:rsidR="005251FE" w14:paraId="472CECED" w14:textId="77777777">
        <w:tc>
          <w:tcPr>
            <w:tcW w:w="850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D8FB" w14:textId="77777777" w:rsidR="005251FE" w:rsidRDefault="00DA68C9">
            <w:pPr>
              <w:pStyle w:val="Encabezado"/>
              <w:widowControl w:val="0"/>
              <w:tabs>
                <w:tab w:val="clear" w:pos="4252"/>
                <w:tab w:val="clear" w:pos="8504"/>
              </w:tabs>
              <w:snapToGrid w:val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mallCaps/>
                <w:sz w:val="20"/>
                <w:szCs w:val="20"/>
                <w:lang w:val="ca-ES"/>
              </w:rPr>
              <w:t>D</w:t>
            </w:r>
            <w:r>
              <w:rPr>
                <w:rFonts w:ascii="Noto Sans" w:hAnsi="Noto Sans"/>
                <w:b/>
                <w:sz w:val="20"/>
                <w:szCs w:val="20"/>
                <w:lang w:val="ca-ES"/>
              </w:rPr>
              <w:t>ocument adjunt:</w:t>
            </w:r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còpia</w:t>
            </w:r>
            <w:r>
              <w:rPr>
                <w:rFonts w:ascii="Noto Sans" w:hAnsi="Noto Sans"/>
                <w:smallCaps/>
                <w:sz w:val="20"/>
                <w:szCs w:val="20"/>
                <w:lang w:val="ca-ES"/>
              </w:rPr>
              <w:t xml:space="preserve"> </w:t>
            </w:r>
            <w:r>
              <w:rPr>
                <w:rFonts w:ascii="Noto Sans" w:hAnsi="Noto Sans"/>
                <w:sz w:val="20"/>
                <w:szCs w:val="20"/>
                <w:lang w:val="ca-ES"/>
              </w:rPr>
              <w:t>del DNI</w:t>
            </w:r>
            <w:r>
              <w:rPr>
                <w:rFonts w:ascii="Noto Sans" w:hAnsi="Noto Sans"/>
                <w:smallCaps/>
                <w:sz w:val="20"/>
                <w:szCs w:val="20"/>
                <w:lang w:val="ca-ES"/>
              </w:rPr>
              <w:t xml:space="preserve">/NIE </w:t>
            </w:r>
            <w:r>
              <w:rPr>
                <w:rFonts w:ascii="Noto Sans" w:hAnsi="Noto Sans"/>
                <w:sz w:val="20"/>
                <w:szCs w:val="20"/>
                <w:lang w:val="ca-ES"/>
              </w:rPr>
              <w:t>o un altre document acreditatiu de la identitat.</w:t>
            </w:r>
          </w:p>
        </w:tc>
      </w:tr>
    </w:tbl>
    <w:p w14:paraId="218A0E7A" w14:textId="77777777" w:rsidR="005251FE" w:rsidRDefault="00DA68C9">
      <w:pPr>
        <w:pStyle w:val="Ttulo"/>
        <w:pBdr>
          <w:top w:val="single" w:sz="2" w:space="1" w:color="000000"/>
          <w:left w:val="single" w:sz="2" w:space="1" w:color="000000"/>
          <w:bottom w:val="single" w:sz="2" w:space="1" w:color="000000"/>
          <w:right w:val="single" w:sz="2" w:space="1" w:color="000000"/>
        </w:pBdr>
        <w:tabs>
          <w:tab w:val="left" w:pos="3960"/>
        </w:tabs>
        <w:spacing w:before="0"/>
        <w:jc w:val="left"/>
      </w:pPr>
      <w:r>
        <w:rPr>
          <w:rFonts w:ascii="Noto Sans" w:eastAsia="Calibri" w:hAnsi="Noto Sans" w:cs="Calibri"/>
          <w:bCs/>
          <w:sz w:val="22"/>
          <w:szCs w:val="22"/>
          <w:u w:val="none"/>
          <w:lang w:val="ca-ES"/>
        </w:rPr>
        <w:t>D</w:t>
      </w:r>
      <w:r>
        <w:rPr>
          <w:rFonts w:ascii="Noto Sans" w:eastAsia="Calibri" w:hAnsi="Noto Sans" w:cs="Calibri"/>
          <w:bCs/>
          <w:smallCaps/>
          <w:sz w:val="22"/>
          <w:szCs w:val="22"/>
          <w:u w:val="none"/>
          <w:lang w:val="ca-ES"/>
        </w:rPr>
        <w:t>estinació:</w:t>
      </w:r>
      <w:r>
        <w:rPr>
          <w:rFonts w:ascii="Noto Sans" w:eastAsia="Calibri" w:hAnsi="Noto Sans" w:cs="Calibri"/>
          <w:b w:val="0"/>
          <w:smallCaps/>
          <w:sz w:val="22"/>
          <w:szCs w:val="22"/>
          <w:u w:val="none"/>
          <w:lang w:val="ca-ES"/>
        </w:rPr>
        <w:t xml:space="preserve"> </w:t>
      </w:r>
      <w:r>
        <w:rPr>
          <w:rFonts w:ascii="Noto Sans" w:eastAsia="Calibri" w:hAnsi="Noto Sans" w:cs="Calibri"/>
          <w:b w:val="0"/>
          <w:sz w:val="22"/>
          <w:szCs w:val="22"/>
          <w:u w:val="none"/>
          <w:lang w:val="ca-ES"/>
        </w:rPr>
        <w:t>SERVEI DE FAMÍLIA. DIRECCIÓ GENERAL FAMÍLIES, INFÀNCIA, JOVENTUT, DIVERSITAT I IGUALTAT.</w:t>
      </w:r>
    </w:p>
    <w:sectPr w:rsidR="005251FE">
      <w:headerReference w:type="default" r:id="rId14"/>
      <w:footerReference w:type="default" r:id="rId15"/>
      <w:pgSz w:w="11906" w:h="16838"/>
      <w:pgMar w:top="2372" w:right="851" w:bottom="1701" w:left="2552" w:header="709" w:footer="709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D1A733" w14:textId="77777777" w:rsidR="006F2E14" w:rsidRDefault="006F2E14">
      <w:r>
        <w:separator/>
      </w:r>
    </w:p>
  </w:endnote>
  <w:endnote w:type="continuationSeparator" w:id="0">
    <w:p w14:paraId="741076E8" w14:textId="77777777" w:rsidR="006F2E14" w:rsidRDefault="006F2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mbria"/>
    <w:charset w:val="00"/>
    <w:family w:val="roman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31114" w14:textId="77777777" w:rsidR="00DA68C9" w:rsidRDefault="00DA68C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05858" w14:textId="77777777" w:rsidR="005251FE" w:rsidRDefault="00DA68C9">
    <w:pPr>
      <w:pStyle w:val="WW-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C/ de Sant Joan de la Salle, 4 B</w:t>
    </w:r>
  </w:p>
  <w:p w14:paraId="0C99F3A7" w14:textId="77777777" w:rsidR="005251FE" w:rsidRDefault="00DA68C9">
    <w:pPr>
      <w:pStyle w:val="Pie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07003 Palma</w:t>
    </w:r>
  </w:p>
  <w:p w14:paraId="0924FAAF" w14:textId="77777777" w:rsidR="005251FE" w:rsidRDefault="00DA68C9">
    <w:pPr>
      <w:pStyle w:val="Pie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Tel. 971 17 7155</w:t>
    </w:r>
  </w:p>
  <w:p w14:paraId="6AB1CD44" w14:textId="77777777" w:rsidR="005251FE" w:rsidRDefault="00DA68C9">
    <w:pPr>
      <w:pStyle w:val="Standard"/>
      <w:widowControl w:val="0"/>
      <w:rPr>
        <w:rFonts w:ascii="LegacySanITCBoo" w:hAnsi="LegacySanITCBoo" w:cs="Noto Sans" w:hint="eastAsia"/>
        <w:color w:val="C30045"/>
        <w:lang w:val="ca-ES"/>
      </w:rPr>
    </w:pPr>
    <w:r>
      <w:rPr>
        <w:rFonts w:ascii="LegacySanITCBoo" w:hAnsi="LegacySanITCBoo" w:cs="Noto Sans"/>
        <w:color w:val="C30045"/>
        <w:lang w:val="ca-ES"/>
      </w:rPr>
      <w:t>acollidesserveidefamilia@dgmenors.caib.es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8C00D" w14:textId="77777777" w:rsidR="00DA68C9" w:rsidRDefault="00DA68C9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59" w:type="dxa"/>
      <w:tblInd w:w="-1644" w:type="dxa"/>
      <w:tblLayout w:type="fixed"/>
      <w:tblCellMar>
        <w:top w:w="240" w:type="dxa"/>
        <w:left w:w="113" w:type="dxa"/>
      </w:tblCellMar>
      <w:tblLook w:val="04A0" w:firstRow="1" w:lastRow="0" w:firstColumn="1" w:lastColumn="0" w:noHBand="0" w:noVBand="1"/>
    </w:tblPr>
    <w:tblGrid>
      <w:gridCol w:w="4763"/>
      <w:gridCol w:w="2954"/>
      <w:gridCol w:w="2542"/>
    </w:tblGrid>
    <w:tr w:rsidR="005251FE" w14:paraId="276C656F" w14:textId="77777777" w:rsidTr="00DA68C9">
      <w:trPr>
        <w:trHeight w:val="1140"/>
      </w:trPr>
      <w:tc>
        <w:tcPr>
          <w:tcW w:w="4763" w:type="dxa"/>
          <w:vAlign w:val="bottom"/>
        </w:tcPr>
        <w:p w14:paraId="42393100" w14:textId="77777777" w:rsidR="005251FE" w:rsidRDefault="00DA68C9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Sant Joan de la Salle, 4 B</w:t>
          </w:r>
        </w:p>
        <w:p w14:paraId="2719A006" w14:textId="77777777" w:rsidR="005251FE" w:rsidRDefault="00DA68C9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07003 Palma</w:t>
          </w:r>
        </w:p>
        <w:p w14:paraId="1D1CC38C" w14:textId="77777777" w:rsidR="005251FE" w:rsidRDefault="00DA68C9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7155</w:t>
          </w:r>
        </w:p>
        <w:p w14:paraId="7386A2A1" w14:textId="77777777" w:rsidR="005251FE" w:rsidRDefault="00DA68C9">
          <w:pPr>
            <w:pStyle w:val="Standard"/>
            <w:widowControl w:val="0"/>
            <w:rPr>
              <w:rFonts w:ascii="LegacySanITCBoo" w:hAnsi="LegacySanITCBoo" w:cs="Noto Sans" w:hint="eastAsia"/>
              <w:color w:val="C30045"/>
              <w:lang w:val="ca-ES"/>
            </w:rPr>
          </w:pPr>
          <w:r>
            <w:rPr>
              <w:rFonts w:ascii="LegacySanITCBoo" w:hAnsi="LegacySanITCBoo" w:cs="Noto Sans"/>
              <w:color w:val="C30045"/>
              <w:lang w:val="ca-ES"/>
            </w:rPr>
            <w:t>acollidesserveidefamilia@dgmenors.caib.es</w:t>
          </w:r>
        </w:p>
      </w:tc>
      <w:tc>
        <w:tcPr>
          <w:tcW w:w="2954" w:type="dxa"/>
        </w:tcPr>
        <w:p w14:paraId="0F19F35A" w14:textId="77777777" w:rsidR="005251FE" w:rsidRDefault="005251FE" w:rsidP="00DA68C9">
          <w:pPr>
            <w:pStyle w:val="Piedepgina"/>
            <w:rPr>
              <w:rFonts w:ascii="Noto Sans" w:hAnsi="Noto Sans" w:cs="Noto Sans"/>
              <w:lang w:val="ca-ES"/>
            </w:rPr>
          </w:pPr>
        </w:p>
      </w:tc>
      <w:tc>
        <w:tcPr>
          <w:tcW w:w="2542" w:type="dxa"/>
        </w:tcPr>
        <w:p w14:paraId="719976B8" w14:textId="77777777" w:rsidR="005251FE" w:rsidRDefault="005251FE">
          <w:pPr>
            <w:pStyle w:val="Piedepgina"/>
            <w:rPr>
              <w:rFonts w:ascii="Noto Sans" w:hAnsi="Noto Sans" w:cs="Noto Sans"/>
              <w:lang w:val="ca-ES"/>
            </w:rPr>
          </w:pPr>
        </w:p>
      </w:tc>
    </w:tr>
  </w:tbl>
  <w:p w14:paraId="047C1F15" w14:textId="77777777" w:rsidR="005251FE" w:rsidRDefault="005251FE">
    <w:pPr>
      <w:pStyle w:val="Piedepgina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23D4C" w14:textId="77777777" w:rsidR="006F2E14" w:rsidRDefault="006F2E14">
      <w:r>
        <w:separator/>
      </w:r>
    </w:p>
  </w:footnote>
  <w:footnote w:type="continuationSeparator" w:id="0">
    <w:p w14:paraId="3DB68C56" w14:textId="77777777" w:rsidR="006F2E14" w:rsidRDefault="006F2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526CC" w14:textId="77777777" w:rsidR="00DA68C9" w:rsidRDefault="00DA68C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88E7D" w14:textId="77777777" w:rsidR="005251FE" w:rsidRDefault="0063408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576074D" wp14:editId="0C02EA9F">
          <wp:simplePos x="0" y="0"/>
          <wp:positionH relativeFrom="column">
            <wp:posOffset>-337185</wp:posOffset>
          </wp:positionH>
          <wp:positionV relativeFrom="paragraph">
            <wp:posOffset>53975</wp:posOffset>
          </wp:positionV>
          <wp:extent cx="2438400" cy="676275"/>
          <wp:effectExtent l="0" t="0" r="0" b="9525"/>
          <wp:wrapSquare wrapText="bothSides"/>
          <wp:docPr id="1040952677" name="Imagen 2" descr="For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0952677" name="Imagen 2" descr="Form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38400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3F4F96" w14:textId="77777777" w:rsidR="005251FE" w:rsidRDefault="005251FE">
    <w:pPr>
      <w:pStyle w:val="Encabezado"/>
    </w:pPr>
  </w:p>
  <w:p w14:paraId="5DDD2933" w14:textId="77777777" w:rsidR="005251FE" w:rsidRDefault="005251FE">
    <w:pPr>
      <w:pStyle w:val="Encabezado"/>
    </w:pPr>
  </w:p>
  <w:p w14:paraId="08825F2D" w14:textId="77777777" w:rsidR="005251FE" w:rsidRDefault="005251FE">
    <w:pPr>
      <w:pStyle w:val="Encabezado"/>
    </w:pPr>
  </w:p>
  <w:p w14:paraId="0C89E611" w14:textId="77777777" w:rsidR="005251FE" w:rsidRDefault="005251F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423DA" w14:textId="77777777" w:rsidR="00DA68C9" w:rsidRDefault="00DA68C9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3E3AB" w14:textId="77777777" w:rsidR="005251FE" w:rsidRDefault="00A944DA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6EF7A79" wp14:editId="0C3A7450">
          <wp:simplePos x="0" y="0"/>
          <wp:positionH relativeFrom="column">
            <wp:posOffset>-885825</wp:posOffset>
          </wp:positionH>
          <wp:positionV relativeFrom="paragraph">
            <wp:posOffset>48895</wp:posOffset>
          </wp:positionV>
          <wp:extent cx="2438400" cy="676275"/>
          <wp:effectExtent l="0" t="0" r="0" b="9525"/>
          <wp:wrapSquare wrapText="bothSides"/>
          <wp:docPr id="1935494917" name="Imagen 2" descr="For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0952677" name="Imagen 2" descr="Form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38400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4F1D95C" w14:textId="77777777" w:rsidR="005251FE" w:rsidRDefault="005251FE">
    <w:pPr>
      <w:pStyle w:val="Encabezado"/>
    </w:pPr>
  </w:p>
  <w:p w14:paraId="6D2C67C6" w14:textId="77777777" w:rsidR="005251FE" w:rsidRDefault="005251FE">
    <w:pPr>
      <w:pStyle w:val="Encabezado"/>
    </w:pPr>
  </w:p>
  <w:p w14:paraId="5B961076" w14:textId="77777777" w:rsidR="005251FE" w:rsidRDefault="005251FE">
    <w:pPr>
      <w:pStyle w:val="Encabezado"/>
    </w:pPr>
  </w:p>
  <w:p w14:paraId="270270AF" w14:textId="77777777" w:rsidR="005251FE" w:rsidRDefault="005251F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2E14"/>
    <w:rsid w:val="00105D57"/>
    <w:rsid w:val="00490BBC"/>
    <w:rsid w:val="005251FE"/>
    <w:rsid w:val="0063408E"/>
    <w:rsid w:val="006F2E14"/>
    <w:rsid w:val="00A944DA"/>
    <w:rsid w:val="00DA68C9"/>
    <w:rsid w:val="00EB5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77E098"/>
  <w15:docId w15:val="{6E26B8D0-A922-4EDE-A25A-14727ED4B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overflowPunct w:val="0"/>
      <w:textAlignment w:val="baseline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Pr>
      <w:color w:val="000080"/>
      <w:u w:val="single"/>
    </w:rPr>
  </w:style>
  <w:style w:type="paragraph" w:customStyle="1" w:styleId="Encapalament">
    <w:name w:val="Encapçalament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Standard"/>
    <w:qFormat/>
    <w:pPr>
      <w:suppressLineNumbers/>
    </w:pPr>
  </w:style>
  <w:style w:type="paragraph" w:customStyle="1" w:styleId="Standard">
    <w:name w:val="Standard"/>
    <w:qFormat/>
    <w:pPr>
      <w:overflowPunct w:val="0"/>
      <w:textAlignment w:val="baseline"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Ttulo">
    <w:name w:val="Title"/>
    <w:basedOn w:val="Standard"/>
    <w:next w:val="Subttulo"/>
    <w:uiPriority w:val="10"/>
    <w:qFormat/>
    <w:pPr>
      <w:spacing w:before="720"/>
      <w:jc w:val="center"/>
    </w:pPr>
    <w:rPr>
      <w:b/>
      <w:u w:val="single"/>
    </w:rPr>
  </w:style>
  <w:style w:type="paragraph" w:styleId="Subttulo">
    <w:name w:val="Subtitle"/>
    <w:basedOn w:val="Encapalament"/>
    <w:next w:val="Textbody"/>
    <w:uiPriority w:val="11"/>
    <w:qFormat/>
    <w:pPr>
      <w:jc w:val="center"/>
    </w:pPr>
    <w:rPr>
      <w:i/>
      <w:iCs/>
    </w:rPr>
  </w:style>
  <w:style w:type="paragraph" w:customStyle="1" w:styleId="Capaleraipeu">
    <w:name w:val="Capçalera i peu"/>
    <w:basedOn w:val="Standard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customStyle="1" w:styleId="WW-Peudepgina">
    <w:name w:val="WW-Peu de pàgina"/>
    <w:basedOn w:val="Standard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styleId="Piedepgina">
    <w:name w:val="footer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paragraph" w:styleId="Prrafodelista">
    <w:name w:val="List Paragraph"/>
    <w:basedOn w:val="Standard"/>
    <w:qFormat/>
    <w:pPr>
      <w:ind w:left="720"/>
    </w:pPr>
  </w:style>
  <w:style w:type="paragraph" w:customStyle="1" w:styleId="Contingutdelataula">
    <w:name w:val="Contingut de la taula"/>
    <w:basedOn w:val="Standard"/>
    <w:qFormat/>
    <w:pPr>
      <w:suppressLineNumbers/>
    </w:pPr>
  </w:style>
  <w:style w:type="paragraph" w:customStyle="1" w:styleId="Contingutdelmarc">
    <w:name w:val="Contingut del marc"/>
    <w:basedOn w:val="Normal"/>
    <w:qFormat/>
  </w:style>
  <w:style w:type="paragraph" w:customStyle="1" w:styleId="Capaleraesquerra">
    <w:name w:val="Capçalera esquerra"/>
    <w:basedOn w:val="Encabezado"/>
    <w:qFormat/>
    <w:pPr>
      <w:suppressLineNumbers/>
      <w:tabs>
        <w:tab w:val="clear" w:pos="4252"/>
        <w:tab w:val="clear" w:pos="8504"/>
        <w:tab w:val="center" w:pos="4251"/>
        <w:tab w:val="right" w:pos="8503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mailto:acollidesserveidefamilia@dgmenors.caib.es" TargetMode="Externa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escrit\Annex%201%20-%20programa%20suport%20psicol&#242;gic%20casos%20assetjament%20escolar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Annex 1 - programa suport psicològic casos assetjament escolar</Template>
  <TotalTime>1</TotalTime>
  <Pages>5</Pages>
  <Words>567</Words>
  <Characters>3121</Characters>
  <Application>Microsoft Office Word</Application>
  <DocSecurity>0</DocSecurity>
  <Lines>26</Lines>
  <Paragraphs>7</Paragraphs>
  <ScaleCrop>false</ScaleCrop>
  <Company/>
  <LinksUpToDate>false</LinksUpToDate>
  <CharactersWithSpaces>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Estefania Rodriguez Redondo</dc:creator>
  <dc:description/>
  <cp:lastModifiedBy>Estefania Rodriguez Redondo</cp:lastModifiedBy>
  <cp:revision>1</cp:revision>
  <dcterms:created xsi:type="dcterms:W3CDTF">2025-10-17T09:50:00Z</dcterms:created>
  <dcterms:modified xsi:type="dcterms:W3CDTF">2025-10-17T09:51:00Z</dcterms:modified>
  <dc:language>es-ES</dc:language>
</cp:coreProperties>
</file>